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4A0" w:rsidRPr="002D45CE" w:rsidRDefault="00E054A0" w:rsidP="002D45CE">
      <w:pPr>
        <w:rPr>
          <w:rFonts w:ascii="Times New Roman" w:hAnsi="Times New Roman"/>
          <w:sz w:val="20"/>
          <w:szCs w:val="20"/>
        </w:rPr>
      </w:pPr>
    </w:p>
    <w:p w:rsidR="00E054A0" w:rsidRPr="00411F20" w:rsidRDefault="00E054A0" w:rsidP="00F16C46">
      <w:pPr>
        <w:jc w:val="center"/>
        <w:rPr>
          <w:rFonts w:ascii="Times New Roman" w:hAnsi="Times New Roman"/>
          <w:sz w:val="40"/>
          <w:szCs w:val="40"/>
        </w:rPr>
      </w:pPr>
      <w:r w:rsidRPr="00411F20">
        <w:rPr>
          <w:rFonts w:ascii="Times New Roman" w:hAnsi="Times New Roman"/>
          <w:sz w:val="40"/>
          <w:szCs w:val="40"/>
        </w:rPr>
        <w:t>Конспект</w:t>
      </w:r>
    </w:p>
    <w:p w:rsidR="00E054A0" w:rsidRPr="00411F20" w:rsidRDefault="00E054A0" w:rsidP="00F16C46">
      <w:pPr>
        <w:jc w:val="center"/>
        <w:rPr>
          <w:rFonts w:ascii="Times New Roman" w:hAnsi="Times New Roman"/>
          <w:sz w:val="40"/>
          <w:szCs w:val="40"/>
        </w:rPr>
      </w:pPr>
      <w:r w:rsidRPr="00411F20">
        <w:rPr>
          <w:rFonts w:ascii="Times New Roman" w:hAnsi="Times New Roman"/>
          <w:sz w:val="40"/>
          <w:szCs w:val="40"/>
        </w:rPr>
        <w:t>открытого внеклассного мероприятия</w:t>
      </w:r>
    </w:p>
    <w:p w:rsidR="00E054A0" w:rsidRDefault="00E054A0" w:rsidP="00F16C46">
      <w:pPr>
        <w:jc w:val="center"/>
        <w:rPr>
          <w:rFonts w:ascii="Times New Roman" w:hAnsi="Times New Roman"/>
          <w:sz w:val="40"/>
          <w:szCs w:val="40"/>
        </w:rPr>
      </w:pPr>
      <w:r w:rsidRPr="00411F20">
        <w:rPr>
          <w:rFonts w:ascii="Times New Roman" w:hAnsi="Times New Roman"/>
          <w:sz w:val="40"/>
          <w:szCs w:val="40"/>
        </w:rPr>
        <w:t>для начальных классов</w:t>
      </w:r>
    </w:p>
    <w:p w:rsidR="00E054A0" w:rsidRPr="00411F20" w:rsidRDefault="00E054A0" w:rsidP="00F16C46">
      <w:pPr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>«Путешествие по стране знаний»</w:t>
      </w:r>
    </w:p>
    <w:p w:rsidR="00E054A0" w:rsidRPr="002D45CE" w:rsidRDefault="00E054A0" w:rsidP="00F16C46">
      <w:pPr>
        <w:jc w:val="center"/>
        <w:rPr>
          <w:rFonts w:ascii="Times New Roman" w:hAnsi="Times New Roman"/>
          <w:b/>
          <w:sz w:val="28"/>
          <w:szCs w:val="28"/>
        </w:rPr>
      </w:pPr>
      <w:r w:rsidRPr="002D45CE">
        <w:rPr>
          <w:rFonts w:ascii="Times New Roman" w:hAnsi="Times New Roman"/>
          <w:b/>
          <w:sz w:val="28"/>
          <w:szCs w:val="28"/>
        </w:rPr>
        <w:t>«Станция «Угадай-ка»</w:t>
      </w:r>
    </w:p>
    <w:p w:rsidR="00E054A0" w:rsidRPr="002D45CE" w:rsidRDefault="00E054A0" w:rsidP="00F16C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Цели</w:t>
      </w:r>
      <w:r w:rsidRPr="002D45CE">
        <w:rPr>
          <w:rFonts w:ascii="Times New Roman" w:hAnsi="Times New Roman"/>
          <w:b/>
          <w:sz w:val="24"/>
          <w:szCs w:val="24"/>
        </w:rPr>
        <w:t>:</w:t>
      </w:r>
    </w:p>
    <w:p w:rsidR="00E054A0" w:rsidRDefault="00E054A0" w:rsidP="00F16C4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Воспитание у учащихся аккуратного рисования на заданную тему;</w:t>
      </w:r>
    </w:p>
    <w:p w:rsidR="00E054A0" w:rsidRPr="00411F20" w:rsidRDefault="00E054A0" w:rsidP="00F16C4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Закрепить названий зимних забав и правильного употребления их в падежных формах:</w:t>
      </w:r>
    </w:p>
    <w:p w:rsidR="00E054A0" w:rsidRDefault="00E054A0" w:rsidP="00F16C4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внимание, память, логическое мышление у учеников, их творчества;</w:t>
      </w:r>
    </w:p>
    <w:p w:rsidR="00E054A0" w:rsidRDefault="00E054A0" w:rsidP="00F16C46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Воспитывать чувство коллективизма, сотрудничества, взаимопомощи друг другу и детям разных возрастов.</w:t>
      </w:r>
    </w:p>
    <w:p w:rsidR="00E054A0" w:rsidRPr="00411F20" w:rsidRDefault="00E054A0" w:rsidP="005348A2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054A0" w:rsidRPr="002D45CE" w:rsidRDefault="00E054A0" w:rsidP="00F16C4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2D45CE">
        <w:rPr>
          <w:rFonts w:ascii="Times New Roman" w:hAnsi="Times New Roman"/>
          <w:b/>
          <w:sz w:val="24"/>
          <w:szCs w:val="24"/>
        </w:rPr>
        <w:t>Оборудование:</w:t>
      </w:r>
    </w:p>
    <w:p w:rsidR="00E054A0" w:rsidRDefault="00E054A0" w:rsidP="00F16C4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Краски, кисточки, вода, цветные карандаши, фломастеры. Заготовки шаблонов рисунков для каждого класса, фотографии лиц детей в одежде. Таблички на доске с названием станции, со словесными заданиями. Презентация с заданиями.</w:t>
      </w:r>
    </w:p>
    <w:p w:rsidR="00E054A0" w:rsidRPr="00411F20" w:rsidRDefault="00E054A0" w:rsidP="00F16C46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E054A0" w:rsidRDefault="00E054A0" w:rsidP="00F16C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Ход мероприятия</w:t>
      </w:r>
    </w:p>
    <w:p w:rsidR="00E054A0" w:rsidRDefault="00E054A0" w:rsidP="00F16C4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E054A0" w:rsidRPr="00B65D46" w:rsidRDefault="00E054A0" w:rsidP="00B5665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333333"/>
        </w:rPr>
      </w:pPr>
      <w:r w:rsidRPr="00B65D46">
        <w:rPr>
          <w:b/>
          <w:color w:val="333333"/>
          <w:lang w:val="en-US"/>
        </w:rPr>
        <w:t>I</w:t>
      </w:r>
      <w:r w:rsidRPr="002D45CE">
        <w:rPr>
          <w:b/>
          <w:color w:val="333333"/>
        </w:rPr>
        <w:t xml:space="preserve"> </w:t>
      </w:r>
      <w:r w:rsidRPr="00B65D46">
        <w:rPr>
          <w:b/>
          <w:color w:val="333333"/>
        </w:rPr>
        <w:t>Вводная часть</w:t>
      </w:r>
    </w:p>
    <w:p w:rsidR="00E054A0" w:rsidRDefault="00E054A0" w:rsidP="00B5665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>
        <w:rPr>
          <w:color w:val="333333"/>
        </w:rPr>
        <w:t>-Здравствуйте, ребята. Вы прибыли на станцию «Угадай-ка». Она не простая, а волшебная. Давайте сначала поиграем, и вы ответите на какую тему вы будете выполнять задания. (Зима).</w:t>
      </w:r>
    </w:p>
    <w:p w:rsidR="00E054A0" w:rsidRPr="00B5665A" w:rsidRDefault="00E054A0" w:rsidP="00B5665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B5665A">
        <w:rPr>
          <w:color w:val="333333"/>
        </w:rPr>
        <w:t>Ой, ты, зимушка, зима, все дорожки замела, (хлопают, «метут» руками)</w:t>
      </w:r>
    </w:p>
    <w:p w:rsidR="00E054A0" w:rsidRPr="00B5665A" w:rsidRDefault="00E054A0" w:rsidP="00B5665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B5665A">
        <w:rPr>
          <w:color w:val="333333"/>
        </w:rPr>
        <w:t>Лыжи быстрые возьмём и кататься в лес пойдём, («едут» на лыжах).</w:t>
      </w:r>
    </w:p>
    <w:p w:rsidR="00E054A0" w:rsidRPr="00B5665A" w:rsidRDefault="00E054A0" w:rsidP="00B5665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B5665A">
        <w:rPr>
          <w:color w:val="333333"/>
        </w:rPr>
        <w:t>Мы дорожки разметём («метут» руками), и в снежки играть пойдём («лепят» снежки),</w:t>
      </w:r>
    </w:p>
    <w:p w:rsidR="00E054A0" w:rsidRPr="00B5665A" w:rsidRDefault="00E054A0" w:rsidP="00B5665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B5665A">
        <w:rPr>
          <w:color w:val="333333"/>
        </w:rPr>
        <w:t>Вот так, вот так, мы в снежки играть пойдём, («бросают» снежки).</w:t>
      </w:r>
    </w:p>
    <w:p w:rsidR="00E054A0" w:rsidRPr="00B5665A" w:rsidRDefault="00E054A0" w:rsidP="00B5665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B5665A">
        <w:rPr>
          <w:color w:val="333333"/>
        </w:rPr>
        <w:t>До горы мы дойдём, сани резвые возьмём, («шагают»),</w:t>
      </w:r>
    </w:p>
    <w:p w:rsidR="00E054A0" w:rsidRPr="00B5665A" w:rsidRDefault="00E054A0" w:rsidP="00B5665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B5665A">
        <w:rPr>
          <w:color w:val="333333"/>
        </w:rPr>
        <w:t>И на санях с ветерком прокатиться мы пойдём, («приседают»).</w:t>
      </w:r>
    </w:p>
    <w:p w:rsidR="00E054A0" w:rsidRPr="00B5665A" w:rsidRDefault="00E054A0" w:rsidP="00B5665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B5665A">
        <w:rPr>
          <w:color w:val="333333"/>
        </w:rPr>
        <w:t>А увидим как ледок – все пойдём мы на каток,</w:t>
      </w:r>
    </w:p>
    <w:p w:rsidR="00E054A0" w:rsidRPr="00B5665A" w:rsidRDefault="00E054A0" w:rsidP="00B5665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rPr>
          <w:color w:val="333333"/>
        </w:rPr>
      </w:pPr>
      <w:r w:rsidRPr="00B5665A">
        <w:rPr>
          <w:color w:val="333333"/>
        </w:rPr>
        <w:t>Наши быстрые коньки и проворны, и легки, (руки назад, «едут» по кругу).</w:t>
      </w:r>
    </w:p>
    <w:p w:rsidR="00E054A0" w:rsidRPr="00B65D46" w:rsidRDefault="00E054A0" w:rsidP="00B5665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color w:val="333333"/>
        </w:rPr>
      </w:pPr>
      <w:r w:rsidRPr="00B65D46">
        <w:rPr>
          <w:b/>
          <w:color w:val="333333"/>
          <w:lang w:val="en-US"/>
        </w:rPr>
        <w:t>II</w:t>
      </w:r>
      <w:r w:rsidRPr="00B65D46">
        <w:rPr>
          <w:b/>
          <w:color w:val="333333"/>
        </w:rPr>
        <w:t xml:space="preserve"> Основная часть</w:t>
      </w:r>
    </w:p>
    <w:p w:rsidR="00E054A0" w:rsidRPr="00B5665A" w:rsidRDefault="00E054A0" w:rsidP="00B5665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333333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Кроссворд про месяцы года, кроссворд в загадках для детей" href="http://pesochnizza.ru/wp-content/uploads/2012/11/krossvord-12-mesyatsev" title="&quot;Кроссворд в загадках для детей &quot;12 месяцев&quot;&quot;" style="position:absolute;left:0;text-align:left;margin-left:-8.55pt;margin-top:39.8pt;width:172.5pt;height:220.5pt;z-index:251658240;visibility:visible" o:button="t">
            <v:fill o:detectmouseclick="t"/>
            <v:imagedata r:id="rId5" o:title=""/>
            <w10:wrap type="square"/>
          </v:shape>
        </w:pict>
      </w:r>
      <w:r>
        <w:rPr>
          <w:color w:val="333333"/>
        </w:rPr>
        <w:t>- Каждый класс выполняет соё задание.</w:t>
      </w:r>
    </w:p>
    <w:p w:rsidR="00E054A0" w:rsidRPr="00B65D46" w:rsidRDefault="00E054A0" w:rsidP="00B65D46">
      <w:pPr>
        <w:spacing w:after="0"/>
        <w:outlineLvl w:val="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 класс: Разгадывает кроссворд</w:t>
      </w:r>
      <w:r w:rsidRPr="00B65D46">
        <w:rPr>
          <w:rFonts w:ascii="Times New Roman" w:hAnsi="Times New Roman"/>
          <w:sz w:val="24"/>
          <w:szCs w:val="24"/>
        </w:rPr>
        <w:t xml:space="preserve"> "12 месяцев"</w:t>
      </w:r>
    </w:p>
    <w:p w:rsidR="00E054A0" w:rsidRPr="00B65D46" w:rsidRDefault="00E054A0" w:rsidP="00B65D46">
      <w:pPr>
        <w:spacing w:after="0"/>
        <w:rPr>
          <w:rFonts w:ascii="Times New Roman" w:hAnsi="Times New Roman"/>
          <w:sz w:val="24"/>
          <w:szCs w:val="24"/>
        </w:rPr>
      </w:pPr>
      <w:r w:rsidRPr="00B65D46">
        <w:rPr>
          <w:rFonts w:ascii="Times New Roman" w:hAnsi="Times New Roman"/>
          <w:sz w:val="24"/>
          <w:szCs w:val="24"/>
        </w:rPr>
        <w:t>1. Дед Мороз стучится в двери,</w:t>
      </w:r>
      <w:r w:rsidRPr="00B65D46">
        <w:rPr>
          <w:rFonts w:ascii="Times New Roman" w:hAnsi="Times New Roman"/>
          <w:sz w:val="24"/>
          <w:szCs w:val="24"/>
        </w:rPr>
        <w:br/>
        <w:t>Блещут огоньками ели.</w:t>
      </w:r>
      <w:r w:rsidRPr="00B65D46">
        <w:rPr>
          <w:rFonts w:ascii="Times New Roman" w:hAnsi="Times New Roman"/>
          <w:sz w:val="24"/>
          <w:szCs w:val="24"/>
        </w:rPr>
        <w:br/>
        <w:t>Ну, мороз, сильней ударь,</w:t>
      </w:r>
      <w:r w:rsidRPr="00B65D46">
        <w:rPr>
          <w:rFonts w:ascii="Times New Roman" w:hAnsi="Times New Roman"/>
          <w:sz w:val="24"/>
          <w:szCs w:val="24"/>
        </w:rPr>
        <w:br/>
        <w:t>Начинай же год, ...</w:t>
      </w:r>
    </w:p>
    <w:p w:rsidR="00E054A0" w:rsidRPr="00B65D46" w:rsidRDefault="00E054A0" w:rsidP="00B65D46">
      <w:pPr>
        <w:spacing w:after="0"/>
        <w:rPr>
          <w:rFonts w:ascii="Times New Roman" w:hAnsi="Times New Roman"/>
          <w:sz w:val="24"/>
          <w:szCs w:val="24"/>
        </w:rPr>
      </w:pPr>
      <w:r w:rsidRPr="00B65D46">
        <w:rPr>
          <w:rFonts w:ascii="Times New Roman" w:hAnsi="Times New Roman"/>
          <w:sz w:val="24"/>
          <w:szCs w:val="24"/>
        </w:rPr>
        <w:t>2. Тёплый, длинный-длинный день.</w:t>
      </w:r>
      <w:r w:rsidRPr="00B65D46">
        <w:rPr>
          <w:rFonts w:ascii="Times New Roman" w:hAnsi="Times New Roman"/>
          <w:sz w:val="24"/>
          <w:szCs w:val="24"/>
        </w:rPr>
        <w:br/>
        <w:t>В полдень — крохотная тень.</w:t>
      </w:r>
      <w:r w:rsidRPr="00B65D46">
        <w:rPr>
          <w:rFonts w:ascii="Times New Roman" w:hAnsi="Times New Roman"/>
          <w:sz w:val="24"/>
          <w:szCs w:val="24"/>
        </w:rPr>
        <w:br/>
        <w:t>Зацветает в поле колос,</w:t>
      </w:r>
      <w:r w:rsidRPr="00B65D46">
        <w:rPr>
          <w:rFonts w:ascii="Times New Roman" w:hAnsi="Times New Roman"/>
          <w:sz w:val="24"/>
          <w:szCs w:val="24"/>
        </w:rPr>
        <w:br/>
        <w:t>Подаёт кузнечик голос.</w:t>
      </w:r>
      <w:r w:rsidRPr="00B65D46">
        <w:rPr>
          <w:rFonts w:ascii="Times New Roman" w:hAnsi="Times New Roman"/>
          <w:sz w:val="24"/>
          <w:szCs w:val="24"/>
        </w:rPr>
        <w:br/>
        <w:t>Дозревает земляника.</w:t>
      </w:r>
      <w:r w:rsidRPr="00B65D46">
        <w:rPr>
          <w:rFonts w:ascii="Times New Roman" w:hAnsi="Times New Roman"/>
          <w:sz w:val="24"/>
          <w:szCs w:val="24"/>
        </w:rPr>
        <w:br/>
        <w:t>Что за месяц, подскажи-ка?</w:t>
      </w:r>
    </w:p>
    <w:p w:rsidR="00E054A0" w:rsidRPr="00B65D46" w:rsidRDefault="00E054A0" w:rsidP="00B65D46">
      <w:pPr>
        <w:spacing w:after="0"/>
        <w:rPr>
          <w:rFonts w:ascii="Times New Roman" w:hAnsi="Times New Roman"/>
          <w:sz w:val="24"/>
          <w:szCs w:val="24"/>
        </w:rPr>
      </w:pPr>
      <w:r w:rsidRPr="00B65D46">
        <w:rPr>
          <w:rFonts w:ascii="Times New Roman" w:hAnsi="Times New Roman"/>
          <w:sz w:val="24"/>
          <w:szCs w:val="24"/>
        </w:rPr>
        <w:t>3. Дует тёплый южный ветер,</w:t>
      </w:r>
      <w:r w:rsidRPr="00B65D46">
        <w:rPr>
          <w:rFonts w:ascii="Times New Roman" w:hAnsi="Times New Roman"/>
          <w:sz w:val="24"/>
          <w:szCs w:val="24"/>
        </w:rPr>
        <w:br/>
        <w:t>Солнышко всё ярче светит.</w:t>
      </w:r>
      <w:r w:rsidRPr="00B65D46">
        <w:rPr>
          <w:rFonts w:ascii="Times New Roman" w:hAnsi="Times New Roman"/>
          <w:sz w:val="24"/>
          <w:szCs w:val="24"/>
        </w:rPr>
        <w:br/>
        <w:t>Снег худеет, мякнет, тает,</w:t>
      </w:r>
      <w:r w:rsidRPr="00B65D46">
        <w:rPr>
          <w:rFonts w:ascii="Times New Roman" w:hAnsi="Times New Roman"/>
          <w:sz w:val="24"/>
          <w:szCs w:val="24"/>
        </w:rPr>
        <w:br/>
        <w:t>Грач горластый прилетает.</w:t>
      </w:r>
      <w:r w:rsidRPr="00B65D46">
        <w:rPr>
          <w:rFonts w:ascii="Times New Roman" w:hAnsi="Times New Roman"/>
          <w:sz w:val="24"/>
          <w:szCs w:val="24"/>
        </w:rPr>
        <w:br/>
        <w:t>Что за месяц? Кто узнает?</w:t>
      </w:r>
    </w:p>
    <w:p w:rsidR="00E054A0" w:rsidRPr="00B65D46" w:rsidRDefault="00E054A0" w:rsidP="00B65D46">
      <w:pPr>
        <w:spacing w:after="0"/>
        <w:rPr>
          <w:rFonts w:ascii="Times New Roman" w:hAnsi="Times New Roman"/>
          <w:sz w:val="24"/>
          <w:szCs w:val="24"/>
        </w:rPr>
      </w:pPr>
      <w:r w:rsidRPr="00B65D46">
        <w:rPr>
          <w:rFonts w:ascii="Times New Roman" w:hAnsi="Times New Roman"/>
          <w:sz w:val="24"/>
          <w:szCs w:val="24"/>
        </w:rPr>
        <w:t>4. В белый цвет оделся сад,</w:t>
      </w:r>
      <w:r w:rsidRPr="00B65D46">
        <w:rPr>
          <w:rFonts w:ascii="Times New Roman" w:hAnsi="Times New Roman"/>
          <w:sz w:val="24"/>
          <w:szCs w:val="24"/>
        </w:rPr>
        <w:br/>
        <w:t>Пчёлы первые летят.</w:t>
      </w:r>
      <w:r w:rsidRPr="00B65D46">
        <w:rPr>
          <w:rFonts w:ascii="Times New Roman" w:hAnsi="Times New Roman"/>
          <w:sz w:val="24"/>
          <w:szCs w:val="24"/>
        </w:rPr>
        <w:br/>
        <w:t>Гром грохочет. Угадай,</w:t>
      </w:r>
      <w:r w:rsidRPr="00B65D46">
        <w:rPr>
          <w:rFonts w:ascii="Times New Roman" w:hAnsi="Times New Roman"/>
          <w:sz w:val="24"/>
          <w:szCs w:val="24"/>
        </w:rPr>
        <w:br/>
        <w:t>Что за месяц это?</w:t>
      </w:r>
    </w:p>
    <w:p w:rsidR="00E054A0" w:rsidRPr="00B65D46" w:rsidRDefault="00E054A0" w:rsidP="00B65D46">
      <w:pPr>
        <w:spacing w:after="0"/>
        <w:rPr>
          <w:rFonts w:ascii="Times New Roman" w:hAnsi="Times New Roman"/>
          <w:sz w:val="24"/>
          <w:szCs w:val="24"/>
        </w:rPr>
      </w:pPr>
      <w:r w:rsidRPr="00B65D46">
        <w:rPr>
          <w:rFonts w:ascii="Times New Roman" w:hAnsi="Times New Roman"/>
          <w:sz w:val="24"/>
          <w:szCs w:val="24"/>
        </w:rPr>
        <w:t>5. Королева наша, Осень,</w:t>
      </w:r>
      <w:r w:rsidRPr="00B65D46">
        <w:rPr>
          <w:rFonts w:ascii="Times New Roman" w:hAnsi="Times New Roman"/>
          <w:sz w:val="24"/>
          <w:szCs w:val="24"/>
        </w:rPr>
        <w:br/>
        <w:t>У тебя мы дружно спросим:</w:t>
      </w:r>
      <w:r w:rsidRPr="00B65D46">
        <w:rPr>
          <w:rFonts w:ascii="Times New Roman" w:hAnsi="Times New Roman"/>
          <w:sz w:val="24"/>
          <w:szCs w:val="24"/>
        </w:rPr>
        <w:br/>
        <w:t>Детям свой секрет открой,</w:t>
      </w:r>
      <w:r w:rsidRPr="00B65D46">
        <w:rPr>
          <w:rFonts w:ascii="Times New Roman" w:hAnsi="Times New Roman"/>
          <w:sz w:val="24"/>
          <w:szCs w:val="24"/>
        </w:rPr>
        <w:br/>
        <w:t>Кто сыночек твой второй?</w:t>
      </w:r>
    </w:p>
    <w:p w:rsidR="00E054A0" w:rsidRPr="00B65D46" w:rsidRDefault="00E054A0" w:rsidP="00B65D46">
      <w:pPr>
        <w:spacing w:after="0"/>
        <w:rPr>
          <w:rFonts w:ascii="Times New Roman" w:hAnsi="Times New Roman"/>
          <w:sz w:val="24"/>
          <w:szCs w:val="24"/>
        </w:rPr>
      </w:pPr>
      <w:r w:rsidRPr="00B65D46">
        <w:rPr>
          <w:rFonts w:ascii="Times New Roman" w:hAnsi="Times New Roman"/>
          <w:sz w:val="24"/>
          <w:szCs w:val="24"/>
        </w:rPr>
        <w:t>6. Вот, к концу подходит лето.</w:t>
      </w:r>
      <w:r w:rsidRPr="00B65D46">
        <w:rPr>
          <w:rFonts w:ascii="Times New Roman" w:hAnsi="Times New Roman"/>
          <w:sz w:val="24"/>
          <w:szCs w:val="24"/>
        </w:rPr>
        <w:br/>
        <w:t>Земля солнышком прогрета.</w:t>
      </w:r>
      <w:r w:rsidRPr="00B65D46">
        <w:rPr>
          <w:rFonts w:ascii="Times New Roman" w:hAnsi="Times New Roman"/>
          <w:sz w:val="24"/>
          <w:szCs w:val="24"/>
        </w:rPr>
        <w:br/>
        <w:t>Грустно с летом расставаться,</w:t>
      </w:r>
      <w:r w:rsidRPr="00B65D46">
        <w:rPr>
          <w:rFonts w:ascii="Times New Roman" w:hAnsi="Times New Roman"/>
          <w:sz w:val="24"/>
          <w:szCs w:val="24"/>
        </w:rPr>
        <w:br/>
        <w:t>Пора в школу собираться.</w:t>
      </w:r>
    </w:p>
    <w:p w:rsidR="00E054A0" w:rsidRPr="00B65D46" w:rsidRDefault="00E054A0" w:rsidP="00B65D46">
      <w:pPr>
        <w:spacing w:after="0"/>
        <w:rPr>
          <w:rFonts w:ascii="Times New Roman" w:hAnsi="Times New Roman"/>
          <w:sz w:val="24"/>
          <w:szCs w:val="24"/>
        </w:rPr>
      </w:pPr>
      <w:r w:rsidRPr="00B65D46">
        <w:rPr>
          <w:rFonts w:ascii="Times New Roman" w:hAnsi="Times New Roman"/>
          <w:sz w:val="24"/>
          <w:szCs w:val="24"/>
        </w:rPr>
        <w:t>7. Яростно река ревёт</w:t>
      </w:r>
      <w:r w:rsidRPr="00B65D46">
        <w:rPr>
          <w:rFonts w:ascii="Times New Roman" w:hAnsi="Times New Roman"/>
          <w:sz w:val="24"/>
          <w:szCs w:val="24"/>
        </w:rPr>
        <w:br/>
        <w:t>И разламывает лёд.</w:t>
      </w:r>
      <w:r w:rsidRPr="00B65D46">
        <w:rPr>
          <w:rFonts w:ascii="Times New Roman" w:hAnsi="Times New Roman"/>
          <w:sz w:val="24"/>
          <w:szCs w:val="24"/>
        </w:rPr>
        <w:br/>
        <w:t>В домик свой скворец вернулся,</w:t>
      </w:r>
      <w:r w:rsidRPr="00B65D46">
        <w:rPr>
          <w:rFonts w:ascii="Times New Roman" w:hAnsi="Times New Roman"/>
          <w:sz w:val="24"/>
          <w:szCs w:val="24"/>
        </w:rPr>
        <w:br/>
        <w:t>А в лесу медведь проснулся.</w:t>
      </w:r>
      <w:r w:rsidRPr="00B65D46">
        <w:rPr>
          <w:rFonts w:ascii="Times New Roman" w:hAnsi="Times New Roman"/>
          <w:sz w:val="24"/>
          <w:szCs w:val="24"/>
        </w:rPr>
        <w:br/>
        <w:t>В небе жаворонка трель.</w:t>
      </w:r>
      <w:r w:rsidRPr="00B65D46">
        <w:rPr>
          <w:rFonts w:ascii="Times New Roman" w:hAnsi="Times New Roman"/>
          <w:sz w:val="24"/>
          <w:szCs w:val="24"/>
        </w:rPr>
        <w:br/>
        <w:t>Кто же к нам пришёл?...</w:t>
      </w:r>
    </w:p>
    <w:p w:rsidR="00E054A0" w:rsidRPr="00B65D46" w:rsidRDefault="00E054A0" w:rsidP="00B65D46">
      <w:pPr>
        <w:spacing w:after="0"/>
        <w:rPr>
          <w:rFonts w:ascii="Times New Roman" w:hAnsi="Times New Roman"/>
          <w:sz w:val="24"/>
          <w:szCs w:val="24"/>
        </w:rPr>
      </w:pPr>
      <w:r w:rsidRPr="00B65D46">
        <w:rPr>
          <w:rFonts w:ascii="Times New Roman" w:hAnsi="Times New Roman"/>
          <w:sz w:val="24"/>
          <w:szCs w:val="24"/>
        </w:rPr>
        <w:t>8. По ночам мороз силён,</w:t>
      </w:r>
      <w:r w:rsidRPr="00B65D46">
        <w:rPr>
          <w:rFonts w:ascii="Times New Roman" w:hAnsi="Times New Roman"/>
          <w:sz w:val="24"/>
          <w:szCs w:val="24"/>
        </w:rPr>
        <w:br/>
        <w:t>Днём капели слышен звон.</w:t>
      </w:r>
      <w:r w:rsidRPr="00B65D46">
        <w:rPr>
          <w:rFonts w:ascii="Times New Roman" w:hAnsi="Times New Roman"/>
          <w:sz w:val="24"/>
          <w:szCs w:val="24"/>
        </w:rPr>
        <w:br/>
        <w:t>День прибавился заметно.</w:t>
      </w:r>
      <w:r w:rsidRPr="00B65D46">
        <w:rPr>
          <w:rFonts w:ascii="Times New Roman" w:hAnsi="Times New Roman"/>
          <w:sz w:val="24"/>
          <w:szCs w:val="24"/>
        </w:rPr>
        <w:br/>
        <w:t>Что за зимний месяц это?</w:t>
      </w:r>
    </w:p>
    <w:p w:rsidR="00E054A0" w:rsidRPr="00B65D46" w:rsidRDefault="00E054A0" w:rsidP="00B65D46">
      <w:pPr>
        <w:spacing w:after="0"/>
        <w:rPr>
          <w:rFonts w:ascii="Times New Roman" w:hAnsi="Times New Roman"/>
          <w:sz w:val="24"/>
          <w:szCs w:val="24"/>
        </w:rPr>
      </w:pPr>
      <w:r w:rsidRPr="00B65D46">
        <w:rPr>
          <w:rFonts w:ascii="Times New Roman" w:hAnsi="Times New Roman"/>
          <w:sz w:val="24"/>
          <w:szCs w:val="24"/>
        </w:rPr>
        <w:t>9. Дни его — всех дней короче,</w:t>
      </w:r>
      <w:r w:rsidRPr="00B65D46">
        <w:rPr>
          <w:rFonts w:ascii="Times New Roman" w:hAnsi="Times New Roman"/>
          <w:sz w:val="24"/>
          <w:szCs w:val="24"/>
        </w:rPr>
        <w:br/>
        <w:t>Всех ночей длиннее ночи.</w:t>
      </w:r>
      <w:r w:rsidRPr="00B65D46">
        <w:rPr>
          <w:rFonts w:ascii="Times New Roman" w:hAnsi="Times New Roman"/>
          <w:sz w:val="24"/>
          <w:szCs w:val="24"/>
        </w:rPr>
        <w:br/>
        <w:t>На поля и на луга</w:t>
      </w:r>
      <w:r w:rsidRPr="00B65D46">
        <w:rPr>
          <w:rFonts w:ascii="Times New Roman" w:hAnsi="Times New Roman"/>
          <w:sz w:val="24"/>
          <w:szCs w:val="24"/>
        </w:rPr>
        <w:br/>
        <w:t>До весны легли снега.</w:t>
      </w:r>
      <w:r w:rsidRPr="00B65D46">
        <w:rPr>
          <w:rFonts w:ascii="Times New Roman" w:hAnsi="Times New Roman"/>
          <w:sz w:val="24"/>
          <w:szCs w:val="24"/>
        </w:rPr>
        <w:br/>
        <w:t>Только месяц наш пройдёт,</w:t>
      </w:r>
      <w:r w:rsidRPr="00B65D46">
        <w:rPr>
          <w:rFonts w:ascii="Times New Roman" w:hAnsi="Times New Roman"/>
          <w:sz w:val="24"/>
          <w:szCs w:val="24"/>
        </w:rPr>
        <w:br/>
        <w:t>Мы встречаем Новый год.</w:t>
      </w:r>
    </w:p>
    <w:p w:rsidR="00E054A0" w:rsidRPr="00B65D46" w:rsidRDefault="00E054A0" w:rsidP="00B65D46">
      <w:pPr>
        <w:spacing w:after="0"/>
        <w:rPr>
          <w:rFonts w:ascii="Times New Roman" w:hAnsi="Times New Roman"/>
          <w:sz w:val="24"/>
          <w:szCs w:val="24"/>
        </w:rPr>
      </w:pPr>
      <w:r w:rsidRPr="00B65D46">
        <w:rPr>
          <w:rFonts w:ascii="Times New Roman" w:hAnsi="Times New Roman"/>
          <w:sz w:val="24"/>
          <w:szCs w:val="24"/>
        </w:rPr>
        <w:t>10. Опустел уже наш сад,</w:t>
      </w:r>
      <w:r w:rsidRPr="00B65D46">
        <w:rPr>
          <w:rFonts w:ascii="Times New Roman" w:hAnsi="Times New Roman"/>
          <w:sz w:val="24"/>
          <w:szCs w:val="24"/>
        </w:rPr>
        <w:br/>
        <w:t>Паутинки вдаль летят,</w:t>
      </w:r>
      <w:r w:rsidRPr="00B65D46">
        <w:rPr>
          <w:rFonts w:ascii="Times New Roman" w:hAnsi="Times New Roman"/>
          <w:sz w:val="24"/>
          <w:szCs w:val="24"/>
        </w:rPr>
        <w:br/>
        <w:t>И на южный край земли</w:t>
      </w:r>
      <w:r w:rsidRPr="00B65D46">
        <w:rPr>
          <w:rFonts w:ascii="Times New Roman" w:hAnsi="Times New Roman"/>
          <w:sz w:val="24"/>
          <w:szCs w:val="24"/>
        </w:rPr>
        <w:br/>
        <w:t>Потянулись журавли.</w:t>
      </w:r>
      <w:r w:rsidRPr="00B65D46">
        <w:rPr>
          <w:rFonts w:ascii="Times New Roman" w:hAnsi="Times New Roman"/>
          <w:sz w:val="24"/>
          <w:szCs w:val="24"/>
        </w:rPr>
        <w:br/>
        <w:t>Распахнулись двери школ.</w:t>
      </w:r>
      <w:r w:rsidRPr="00B65D46">
        <w:rPr>
          <w:rFonts w:ascii="Times New Roman" w:hAnsi="Times New Roman"/>
          <w:sz w:val="24"/>
          <w:szCs w:val="24"/>
        </w:rPr>
        <w:br/>
        <w:t>Что за месяц к нам пришел?</w:t>
      </w:r>
    </w:p>
    <w:p w:rsidR="00E054A0" w:rsidRPr="00B65D46" w:rsidRDefault="00E054A0" w:rsidP="00B65D46">
      <w:pPr>
        <w:spacing w:after="0"/>
        <w:rPr>
          <w:rFonts w:ascii="Times New Roman" w:hAnsi="Times New Roman"/>
          <w:sz w:val="24"/>
          <w:szCs w:val="24"/>
        </w:rPr>
      </w:pPr>
      <w:r w:rsidRPr="00B65D46">
        <w:rPr>
          <w:rFonts w:ascii="Times New Roman" w:hAnsi="Times New Roman"/>
          <w:sz w:val="24"/>
          <w:szCs w:val="24"/>
        </w:rPr>
        <w:t>11. Кто тепло к нам не пускает,</w:t>
      </w:r>
      <w:r w:rsidRPr="00B65D46">
        <w:rPr>
          <w:rFonts w:ascii="Times New Roman" w:hAnsi="Times New Roman"/>
          <w:sz w:val="24"/>
          <w:szCs w:val="24"/>
        </w:rPr>
        <w:br/>
        <w:t>Первым снегом нас пугает?</w:t>
      </w:r>
      <w:r w:rsidRPr="00B65D46">
        <w:rPr>
          <w:rFonts w:ascii="Times New Roman" w:hAnsi="Times New Roman"/>
          <w:sz w:val="24"/>
          <w:szCs w:val="24"/>
        </w:rPr>
        <w:br/>
        <w:t>Кто зовёт к нам холода,</w:t>
      </w:r>
      <w:r w:rsidRPr="00B65D46">
        <w:rPr>
          <w:rFonts w:ascii="Times New Roman" w:hAnsi="Times New Roman"/>
          <w:sz w:val="24"/>
          <w:szCs w:val="24"/>
        </w:rPr>
        <w:br/>
        <w:t>Знаешь ты? Конечно, да!</w:t>
      </w:r>
    </w:p>
    <w:p w:rsidR="00E054A0" w:rsidRDefault="00E054A0" w:rsidP="00B65D46">
      <w:pPr>
        <w:spacing w:after="0"/>
        <w:rPr>
          <w:rFonts w:ascii="Times New Roman" w:hAnsi="Times New Roman"/>
          <w:sz w:val="24"/>
          <w:szCs w:val="24"/>
        </w:rPr>
      </w:pPr>
      <w:r w:rsidRPr="00B65D46">
        <w:rPr>
          <w:rFonts w:ascii="Times New Roman" w:hAnsi="Times New Roman"/>
          <w:sz w:val="24"/>
          <w:szCs w:val="24"/>
        </w:rPr>
        <w:t>12. Жаркий, знойный, душный день,</w:t>
      </w:r>
      <w:r w:rsidRPr="00B65D46">
        <w:rPr>
          <w:rFonts w:ascii="Times New Roman" w:hAnsi="Times New Roman"/>
          <w:sz w:val="24"/>
          <w:szCs w:val="24"/>
        </w:rPr>
        <w:br/>
        <w:t>Даже куры ищут тень.</w:t>
      </w:r>
      <w:r w:rsidRPr="00B65D46">
        <w:rPr>
          <w:rFonts w:ascii="Times New Roman" w:hAnsi="Times New Roman"/>
          <w:sz w:val="24"/>
          <w:szCs w:val="24"/>
        </w:rPr>
        <w:br/>
        <w:t>Началась косьба хлебов,</w:t>
      </w:r>
      <w:r w:rsidRPr="00B65D46">
        <w:rPr>
          <w:rFonts w:ascii="Times New Roman" w:hAnsi="Times New Roman"/>
          <w:sz w:val="24"/>
          <w:szCs w:val="24"/>
        </w:rPr>
        <w:br/>
        <w:t>Время ягод и грибов.</w:t>
      </w:r>
      <w:r w:rsidRPr="00B65D46">
        <w:rPr>
          <w:rFonts w:ascii="Times New Roman" w:hAnsi="Times New Roman"/>
          <w:sz w:val="24"/>
          <w:szCs w:val="24"/>
        </w:rPr>
        <w:br/>
        <w:t>Дни его — вершина лета.</w:t>
      </w:r>
      <w:r w:rsidRPr="00B65D46">
        <w:rPr>
          <w:rFonts w:ascii="Times New Roman" w:hAnsi="Times New Roman"/>
          <w:sz w:val="24"/>
          <w:szCs w:val="24"/>
        </w:rPr>
        <w:br/>
        <w:t>Что, скажи, за месяц это?</w:t>
      </w:r>
    </w:p>
    <w:p w:rsidR="00E054A0" w:rsidRPr="00B65D46" w:rsidRDefault="00E054A0" w:rsidP="00B65D4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  класс</w:t>
      </w:r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B65D46">
        <w:rPr>
          <w:rFonts w:ascii="Times New Roman" w:hAnsi="Times New Roman"/>
          <w:sz w:val="24"/>
          <w:szCs w:val="24"/>
        </w:rPr>
        <w:object w:dxaOrig="7203" w:dyaOrig="5406">
          <v:shape id="_x0000_i1025" type="#_x0000_t75" style="width:281.25pt;height:213.75pt" o:ole="">
            <v:imagedata r:id="rId6" o:title=""/>
          </v:shape>
          <o:OLEObject Type="Embed" ProgID="PowerPoint.Slide.12" ShapeID="_x0000_i1025" DrawAspect="Content" ObjectID="_1557847405" r:id="rId7"/>
        </w:object>
      </w:r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 класс </w:t>
      </w:r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Разгадайте ребусы (сугроб, санки, снеговик, метель, сосулька)</w:t>
      </w:r>
    </w:p>
    <w:p w:rsidR="00E054A0" w:rsidRPr="004F438A" w:rsidRDefault="00E054A0" w:rsidP="00682FAE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hyperlink r:id="rId8" w:tooltip="&quot;Ребусы о зиме в картинках с ответами.&quot; t " w:history="1">
        <w:r w:rsidRPr="00976335">
          <w:rPr>
            <w:rFonts w:ascii="Arial" w:hAnsi="Arial" w:cs="Arial"/>
            <w:noProof/>
            <w:color w:val="323531"/>
            <w:sz w:val="21"/>
            <w:szCs w:val="21"/>
          </w:rPr>
          <w:pict>
            <v:shape id="Рисунок 2" o:spid="_x0000_i1026" type="#_x0000_t75" alt="головоломки о зиме" href="http://pesochnizza.ru/wp-content/uploads/2012/10/zima-rebusy-v-kartinkah" title="&quot;Ребусы о зиме в картинках с ответами.&quot;" style="width:125.25pt;height:66pt;visibility:visible" o:button="t">
              <v:fill o:detectmouseclick="t"/>
              <v:imagedata r:id="rId9" o:title=""/>
            </v:shape>
          </w:pict>
        </w:r>
      </w:hyperlink>
      <w:hyperlink r:id="rId10" w:tooltip="&quot;Ребусы о зиме в картинках с ответами.&quot; t " w:history="1">
        <w:r w:rsidRPr="00976335">
          <w:rPr>
            <w:rFonts w:ascii="Arial" w:hAnsi="Arial" w:cs="Arial"/>
            <w:noProof/>
            <w:color w:val="323531"/>
            <w:sz w:val="21"/>
            <w:szCs w:val="21"/>
          </w:rPr>
          <w:pict>
            <v:shape id="Рисунок 4" o:spid="_x0000_i1027" type="#_x0000_t75" alt="детские ребусы о зиме с ответами" href="http://pesochnizza.ru/wp-content/uploads/2012/10/rebusy-o-zime-s-otvetami" title="&quot;Ребусы о зиме в картинках с ответами.&quot;" style="width:128.25pt;height:67.5pt;visibility:visible" o:button="t">
              <v:fill o:detectmouseclick="t"/>
              <v:imagedata r:id="rId11" o:title="" croptop="8875f" cropbottom="2321f" cropleft="5174f" cropright="5677f"/>
            </v:shape>
          </w:pict>
        </w:r>
      </w:hyperlink>
    </w:p>
    <w:p w:rsidR="00E054A0" w:rsidRPr="004F438A" w:rsidRDefault="00E054A0" w:rsidP="00682FAE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hyperlink r:id="rId12" w:tooltip="&quot;Ребусы о зиме в картинках с ответами.&quot; t " w:history="1">
        <w:r w:rsidRPr="00976335">
          <w:rPr>
            <w:rFonts w:ascii="Arial" w:hAnsi="Arial" w:cs="Arial"/>
            <w:noProof/>
            <w:color w:val="323531"/>
            <w:sz w:val="21"/>
            <w:szCs w:val="21"/>
          </w:rPr>
          <w:pict>
            <v:shape id="Рисунок 5" o:spid="_x0000_i1028" type="#_x0000_t75" alt="детские ребусы в картинках Зима" href="http://pesochnizza.ru/wp-content/uploads/2012/10/zima-rebus-v-kartinkah" title="&quot;Ребусы о зиме в картинках с ответами.&quot;" style="width:151.5pt;height:79.5pt;visibility:visible" o:button="t">
              <v:fill o:detectmouseclick="t"/>
              <v:imagedata r:id="rId13" o:title=""/>
            </v:shape>
          </w:pict>
        </w:r>
      </w:hyperlink>
      <w:hyperlink r:id="rId14" w:tooltip="&quot;Ребусы о зиме в картинках с ответами.&quot; t " w:history="1">
        <w:r w:rsidRPr="00976335">
          <w:rPr>
            <w:rFonts w:ascii="Arial" w:hAnsi="Arial" w:cs="Arial"/>
            <w:noProof/>
            <w:color w:val="323531"/>
            <w:sz w:val="21"/>
            <w:szCs w:val="21"/>
          </w:rPr>
          <w:pict>
            <v:shape id="Рисунок 6" o:spid="_x0000_i1029" type="#_x0000_t75" alt="ребусы с ответами" href="http://pesochnizza.ru/wp-content/uploads/2012/10/rebus-o-zime" title="&quot;Ребусы о зиме в картинках с ответами.&quot;" style="width:156pt;height:81.75pt;visibility:visible" o:button="t">
              <v:fill o:detectmouseclick="t"/>
              <v:imagedata r:id="rId15" o:title=""/>
            </v:shape>
          </w:pict>
        </w:r>
      </w:hyperlink>
    </w:p>
    <w:p w:rsidR="00E054A0" w:rsidRPr="004F438A" w:rsidRDefault="00E054A0" w:rsidP="00682FAE">
      <w:pPr>
        <w:spacing w:after="0" w:line="240" w:lineRule="auto"/>
        <w:jc w:val="center"/>
        <w:rPr>
          <w:rFonts w:ascii="Arial" w:hAnsi="Arial" w:cs="Arial"/>
          <w:color w:val="000000"/>
          <w:sz w:val="21"/>
          <w:szCs w:val="21"/>
        </w:rPr>
      </w:pPr>
      <w:hyperlink r:id="rId16" w:tooltip="&quot;Ребусы о зиме в картинках с ответами.&quot; t " w:history="1">
        <w:r w:rsidRPr="00976335">
          <w:rPr>
            <w:rFonts w:ascii="Arial" w:hAnsi="Arial" w:cs="Arial"/>
            <w:noProof/>
            <w:color w:val="323531"/>
            <w:sz w:val="21"/>
            <w:szCs w:val="21"/>
          </w:rPr>
          <w:pict>
            <v:shape id="Рисунок 7" o:spid="_x0000_i1030" type="#_x0000_t75" alt="ребусы для детей с ответами про зиму" href="http://pesochnizza.ru/wp-content/uploads/2012/10/rebus-pro-zimu" title="&quot;Ребусы о зиме в картинках с ответами.&quot;" style="width:201.75pt;height:105.75pt;visibility:visible" o:button="t">
              <v:fill o:detectmouseclick="t"/>
              <v:imagedata r:id="rId17" o:title=""/>
            </v:shape>
          </w:pict>
        </w:r>
      </w:hyperlink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класс</w:t>
      </w:r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Разгадайте ребусы. (мороз, каток, снег)</w:t>
      </w:r>
    </w:p>
    <w:p w:rsidR="00E054A0" w:rsidRDefault="00E054A0" w:rsidP="00B65D46">
      <w:pPr>
        <w:spacing w:after="0"/>
        <w:ind w:firstLine="708"/>
        <w:rPr>
          <w:rFonts w:ascii="Arial" w:hAnsi="Arial" w:cs="Arial"/>
          <w:noProof/>
          <w:color w:val="323531"/>
          <w:sz w:val="21"/>
          <w:szCs w:val="21"/>
        </w:rPr>
      </w:pPr>
      <w:hyperlink r:id="rId18" w:tooltip="&quot;Ребусы о зиме в картинках с ответами.&quot; t " w:history="1">
        <w:r w:rsidRPr="00976335">
          <w:rPr>
            <w:rFonts w:ascii="Times New Roman" w:hAnsi="Times New Roman"/>
            <w:noProof/>
            <w:sz w:val="24"/>
            <w:szCs w:val="24"/>
          </w:rPr>
          <w:pict>
            <v:shape id="Рисунок 1" o:spid="_x0000_i1031" type="#_x0000_t75" alt="ребусы про зиму" href="http://pesochnizza.ru/wp-content/uploads/2012/10/rebusy-o-zime-v-kartinkah" title="&quot;Ребусы о зиме в картинках с ответами.&quot;" style="width:182.25pt;height:96.75pt;visibility:visible" o:button="t">
              <v:fill o:detectmouseclick="t"/>
              <v:imagedata r:id="rId19" o:title=""/>
            </v:shape>
          </w:pict>
        </w:r>
      </w:hyperlink>
      <w:r w:rsidRPr="00682FAE">
        <w:rPr>
          <w:rFonts w:ascii="Arial" w:hAnsi="Arial" w:cs="Arial"/>
          <w:noProof/>
          <w:color w:val="323531"/>
          <w:sz w:val="21"/>
          <w:szCs w:val="21"/>
        </w:rPr>
        <w:t xml:space="preserve"> </w:t>
      </w:r>
      <w:hyperlink r:id="rId20" w:tooltip="&quot;Ребусы о зиме в картинках с ответами.&quot; t " w:history="1">
        <w:r w:rsidRPr="00976335">
          <w:rPr>
            <w:rFonts w:ascii="Times New Roman" w:hAnsi="Times New Roman"/>
            <w:noProof/>
            <w:sz w:val="24"/>
            <w:szCs w:val="24"/>
          </w:rPr>
          <w:pict>
            <v:shape id="Рисунок 3" o:spid="_x0000_i1032" type="#_x0000_t75" alt="детские ребусы про зиму" href="http://pesochnizza.ru/wp-content/uploads/2012/10/zimnij-rebus" title="&quot;Ребусы о зиме в картинках с ответами.&quot;" style="width:182.25pt;height:96.75pt;visibility:visible" o:button="t">
              <v:fill o:detectmouseclick="t"/>
              <v:imagedata r:id="rId21" o:title=""/>
            </v:shape>
          </w:pict>
        </w:r>
      </w:hyperlink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hyperlink r:id="rId22" w:tooltip="&quot;Ребусы о зиме в картинках с ответами.&quot; t " w:history="1">
        <w:r w:rsidRPr="00976335">
          <w:rPr>
            <w:rFonts w:ascii="Times New Roman" w:hAnsi="Times New Roman"/>
            <w:noProof/>
            <w:sz w:val="24"/>
            <w:szCs w:val="24"/>
          </w:rPr>
          <w:pict>
            <v:shape id="Рисунок 8" o:spid="_x0000_i1033" type="#_x0000_t75" alt="простые ребусы для детей с ответами" href="http://pesochnizza.ru/wp-content/uploads/2012/10/rebus-o-zime-v-kartinkah" title="&quot;Ребусы о зиме в картинках с ответами.&quot;" style="width:103.5pt;height:82.5pt;visibility:visible" o:button="t">
              <v:fill o:detectmouseclick="t"/>
              <v:imagedata r:id="rId23" o:title="" croptop="10513f"/>
            </v:shape>
          </w:pict>
        </w:r>
      </w:hyperlink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класс</w:t>
      </w:r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Выберете ответы к загадкам. (ворона, синица, снегирь, кормушка)</w:t>
      </w:r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682FAE">
        <w:rPr>
          <w:rFonts w:ascii="Times New Roman" w:hAnsi="Times New Roman"/>
          <w:sz w:val="24"/>
          <w:szCs w:val="24"/>
        </w:rPr>
        <w:object w:dxaOrig="7203" w:dyaOrig="5406">
          <v:shape id="_x0000_i1034" type="#_x0000_t75" style="width:162pt;height:121.5pt" o:ole="">
            <v:imagedata r:id="rId24" o:title=""/>
          </v:shape>
          <o:OLEObject Type="Embed" ProgID="PowerPoint.Slide.12" ShapeID="_x0000_i1034" DrawAspect="Content" ObjectID="_1557847406" r:id="rId25"/>
        </w:object>
      </w:r>
      <w:r w:rsidRPr="00682FAE">
        <w:t xml:space="preserve"> </w:t>
      </w:r>
      <w:r w:rsidRPr="00682FAE">
        <w:rPr>
          <w:rFonts w:ascii="Times New Roman" w:hAnsi="Times New Roman"/>
          <w:sz w:val="24"/>
          <w:szCs w:val="24"/>
        </w:rPr>
        <w:object w:dxaOrig="7203" w:dyaOrig="5406">
          <v:shape id="_x0000_i1035" type="#_x0000_t75" style="width:162pt;height:121.5pt" o:ole="">
            <v:imagedata r:id="rId26" o:title=""/>
          </v:shape>
          <o:OLEObject Type="Embed" ProgID="PowerPoint.Slide.12" ShapeID="_x0000_i1035" DrawAspect="Content" ObjectID="_1557847407" r:id="rId27"/>
        </w:object>
      </w:r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682FAE">
        <w:rPr>
          <w:rFonts w:ascii="Times New Roman" w:hAnsi="Times New Roman"/>
          <w:sz w:val="24"/>
          <w:szCs w:val="24"/>
        </w:rPr>
        <w:object w:dxaOrig="7203" w:dyaOrig="5406">
          <v:shape id="_x0000_i1036" type="#_x0000_t75" style="width:165.75pt;height:124.5pt" o:ole="">
            <v:imagedata r:id="rId28" o:title=""/>
          </v:shape>
          <o:OLEObject Type="Embed" ProgID="PowerPoint.Slide.12" ShapeID="_x0000_i1036" DrawAspect="Content" ObjectID="_1557847408" r:id="rId29"/>
        </w:object>
      </w:r>
      <w:r w:rsidRPr="00682FAE">
        <w:t xml:space="preserve"> </w:t>
      </w:r>
      <w:r w:rsidRPr="00682FAE">
        <w:rPr>
          <w:rFonts w:ascii="Times New Roman" w:hAnsi="Times New Roman"/>
          <w:sz w:val="24"/>
          <w:szCs w:val="24"/>
        </w:rPr>
        <w:object w:dxaOrig="7203" w:dyaOrig="5406">
          <v:shape id="_x0000_i1037" type="#_x0000_t75" style="width:162pt;height:121.5pt" o:ole="">
            <v:imagedata r:id="rId30" o:title=""/>
          </v:shape>
          <o:OLEObject Type="Embed" ProgID="PowerPoint.Slide.12" ShapeID="_x0000_i1037" DrawAspect="Content" ObjectID="_1557847409" r:id="rId31"/>
        </w:object>
      </w:r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класс</w:t>
      </w:r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Отгадайте загадки и дополните предложения.</w:t>
      </w:r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Зимой дети катаются на …….ах, на ………ах, на ………ах.</w:t>
      </w:r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682FAE">
        <w:rPr>
          <w:rFonts w:ascii="Times New Roman" w:hAnsi="Times New Roman"/>
          <w:sz w:val="24"/>
          <w:szCs w:val="24"/>
        </w:rPr>
        <w:object w:dxaOrig="7203" w:dyaOrig="5406">
          <v:shape id="_x0000_i1038" type="#_x0000_t75" style="width:169.5pt;height:129.75pt" o:ole="">
            <v:imagedata r:id="rId32" o:title=""/>
          </v:shape>
          <o:OLEObject Type="Embed" ProgID="PowerPoint.Slide.12" ShapeID="_x0000_i1038" DrawAspect="Content" ObjectID="_1557847410" r:id="rId33"/>
        </w:object>
      </w:r>
      <w:r w:rsidRPr="00682FAE">
        <w:t xml:space="preserve"> </w:t>
      </w:r>
      <w:r w:rsidRPr="00682FAE">
        <w:rPr>
          <w:rFonts w:ascii="Times New Roman" w:hAnsi="Times New Roman"/>
          <w:sz w:val="24"/>
          <w:szCs w:val="24"/>
        </w:rPr>
        <w:object w:dxaOrig="7203" w:dyaOrig="5406">
          <v:shape id="_x0000_i1039" type="#_x0000_t75" style="width:169.5pt;height:129.75pt" o:ole="">
            <v:imagedata r:id="rId34" o:title=""/>
          </v:shape>
          <o:OLEObject Type="Embed" ProgID="PowerPoint.Slide.12" ShapeID="_x0000_i1039" DrawAspect="Content" ObjectID="_1557847411" r:id="rId35"/>
        </w:object>
      </w:r>
    </w:p>
    <w:p w:rsidR="00E054A0" w:rsidRDefault="00E054A0" w:rsidP="00B65D46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682FAE">
        <w:rPr>
          <w:rFonts w:ascii="Times New Roman" w:hAnsi="Times New Roman"/>
          <w:sz w:val="24"/>
          <w:szCs w:val="24"/>
        </w:rPr>
        <w:object w:dxaOrig="7203" w:dyaOrig="5406">
          <v:shape id="_x0000_i1040" type="#_x0000_t75" style="width:169.5pt;height:129.75pt" o:ole="">
            <v:imagedata r:id="rId36" o:title=""/>
          </v:shape>
          <o:OLEObject Type="Embed" ProgID="PowerPoint.Slide.12" ShapeID="_x0000_i1040" DrawAspect="Content" ObjectID="_1557847412" r:id="rId37"/>
        </w:object>
      </w:r>
    </w:p>
    <w:p w:rsidR="00E054A0" w:rsidRDefault="00E054A0" w:rsidP="009D5F78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9D5F78">
        <w:rPr>
          <w:rFonts w:ascii="Times New Roman" w:hAnsi="Times New Roman"/>
          <w:sz w:val="24"/>
          <w:szCs w:val="24"/>
        </w:rPr>
        <w:t>Ребята каждого класса рисуют один коллективный рисунок, раскрашивают его. В конце мероприятия рисунки склеиваются в одну картину. Вместо нарисованных лиц приклеиваются фотографии самих детей.</w:t>
      </w:r>
    </w:p>
    <w:p w:rsidR="00E054A0" w:rsidRPr="00EB4DC9" w:rsidRDefault="00E054A0" w:rsidP="00EB4DC9">
      <w:pPr>
        <w:spacing w:after="0"/>
        <w:rPr>
          <w:rFonts w:ascii="Times New Roman" w:hAnsi="Times New Roman"/>
          <w:b/>
          <w:sz w:val="24"/>
          <w:szCs w:val="24"/>
        </w:rPr>
      </w:pPr>
      <w:r w:rsidRPr="00EB4DC9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930F31">
        <w:rPr>
          <w:rFonts w:ascii="Times New Roman" w:hAnsi="Times New Roman"/>
          <w:b/>
          <w:sz w:val="24"/>
          <w:szCs w:val="24"/>
        </w:rPr>
        <w:t xml:space="preserve"> Заключительная часть</w:t>
      </w:r>
    </w:p>
    <w:p w:rsidR="00E054A0" w:rsidRDefault="00E054A0" w:rsidP="00EB4DC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Ну что ж, ребята, вы отлично справились с заданием станции «Угадай-ка». Спешите найти клад. Удачи вам и счастливого пути!</w:t>
      </w:r>
    </w:p>
    <w:p w:rsidR="00E054A0" w:rsidRDefault="00E054A0" w:rsidP="00EB4DC9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E054A0" w:rsidRPr="00BA6306" w:rsidRDefault="00E054A0" w:rsidP="002D45CE">
      <w:pPr>
        <w:jc w:val="center"/>
        <w:rPr>
          <w:rFonts w:ascii="Times New Roman" w:hAnsi="Times New Roman"/>
          <w:b/>
          <w:sz w:val="28"/>
          <w:szCs w:val="28"/>
        </w:rPr>
      </w:pPr>
      <w:r w:rsidRPr="00BA6306">
        <w:rPr>
          <w:rFonts w:ascii="Times New Roman" w:hAnsi="Times New Roman"/>
          <w:b/>
          <w:sz w:val="28"/>
          <w:szCs w:val="28"/>
        </w:rPr>
        <w:t>Станция «Мир  вокруг нас».</w:t>
      </w:r>
    </w:p>
    <w:p w:rsidR="00E054A0" w:rsidRPr="00BA6306" w:rsidRDefault="00E054A0" w:rsidP="002D45CE">
      <w:pPr>
        <w:jc w:val="center"/>
        <w:rPr>
          <w:rFonts w:ascii="Times New Roman" w:hAnsi="Times New Roman"/>
          <w:b/>
          <w:sz w:val="24"/>
          <w:szCs w:val="24"/>
        </w:rPr>
      </w:pPr>
      <w:r w:rsidRPr="00BA6306">
        <w:rPr>
          <w:rFonts w:ascii="Times New Roman" w:hAnsi="Times New Roman"/>
          <w:b/>
          <w:sz w:val="24"/>
          <w:szCs w:val="24"/>
        </w:rPr>
        <w:t>Тема: «Дикие и домашние животные».</w:t>
      </w:r>
    </w:p>
    <w:p w:rsidR="00E054A0" w:rsidRPr="00BA6306" w:rsidRDefault="00E054A0" w:rsidP="002D45C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77CB">
        <w:rPr>
          <w:rFonts w:ascii="Times New Roman" w:hAnsi="Times New Roman"/>
          <w:b/>
          <w:sz w:val="24"/>
          <w:szCs w:val="24"/>
        </w:rPr>
        <w:t xml:space="preserve">     </w:t>
      </w:r>
      <w:r w:rsidRPr="00BA6306">
        <w:rPr>
          <w:rFonts w:ascii="Times New Roman" w:hAnsi="Times New Roman"/>
          <w:b/>
          <w:sz w:val="24"/>
          <w:szCs w:val="24"/>
        </w:rPr>
        <w:t>Цели:</w:t>
      </w:r>
    </w:p>
    <w:p w:rsidR="00E054A0" w:rsidRDefault="00E054A0" w:rsidP="002D45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  <w:r w:rsidRPr="00690A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закрепить словарь по теме «Дикие и домашние животные»;</w:t>
      </w:r>
    </w:p>
    <w:p w:rsidR="00E054A0" w:rsidRDefault="00E054A0" w:rsidP="002D45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Pr="00690A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развивать познавательную активность детей, умение сравнивать;</w:t>
      </w:r>
    </w:p>
    <w:p w:rsidR="00E054A0" w:rsidRDefault="00E054A0" w:rsidP="002D45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</w:t>
      </w:r>
      <w:r w:rsidRPr="00690A4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развивать внимание, логическое мышление</w:t>
      </w:r>
    </w:p>
    <w:p w:rsidR="00E054A0" w:rsidRDefault="00E054A0" w:rsidP="002D45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A6306">
        <w:rPr>
          <w:rFonts w:ascii="Times New Roman" w:hAnsi="Times New Roman"/>
          <w:b/>
          <w:sz w:val="24"/>
          <w:szCs w:val="24"/>
        </w:rPr>
        <w:t xml:space="preserve">     </w:t>
      </w:r>
      <w:r w:rsidRPr="00CC1725">
        <w:rPr>
          <w:rFonts w:ascii="Times New Roman" w:hAnsi="Times New Roman"/>
          <w:b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таблички, предметные картинки с изображением животных, сигнальные карточки, раздаточный материал для опроса.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054A0" w:rsidRPr="00BA6306" w:rsidRDefault="00E054A0" w:rsidP="002D45C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6306">
        <w:rPr>
          <w:rFonts w:ascii="Times New Roman" w:hAnsi="Times New Roman"/>
          <w:b/>
          <w:sz w:val="24"/>
          <w:szCs w:val="24"/>
        </w:rPr>
        <w:t xml:space="preserve">     Ход занятия:</w:t>
      </w:r>
    </w:p>
    <w:p w:rsidR="00E054A0" w:rsidRPr="002D45CE" w:rsidRDefault="00E054A0" w:rsidP="002D45C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A6306">
        <w:rPr>
          <w:rFonts w:ascii="Times New Roman" w:hAnsi="Times New Roman"/>
          <w:sz w:val="24"/>
          <w:szCs w:val="24"/>
        </w:rPr>
        <w:t xml:space="preserve">     </w:t>
      </w:r>
      <w:smartTag w:uri="urn:schemas-microsoft-com:office:smarttags" w:element="place">
        <w:r w:rsidRPr="002D45CE">
          <w:rPr>
            <w:rFonts w:ascii="Times New Roman" w:hAnsi="Times New Roman"/>
            <w:b/>
            <w:sz w:val="24"/>
            <w:szCs w:val="24"/>
            <w:lang w:val="en-US"/>
          </w:rPr>
          <w:t>I</w:t>
        </w:r>
        <w:r w:rsidRPr="002D45CE">
          <w:rPr>
            <w:rFonts w:ascii="Times New Roman" w:hAnsi="Times New Roman"/>
            <w:b/>
            <w:sz w:val="24"/>
            <w:szCs w:val="24"/>
          </w:rPr>
          <w:t>.</w:t>
        </w:r>
      </w:smartTag>
      <w:r w:rsidRPr="002D45CE">
        <w:rPr>
          <w:rFonts w:ascii="Times New Roman" w:hAnsi="Times New Roman"/>
          <w:b/>
          <w:sz w:val="24"/>
          <w:szCs w:val="24"/>
        </w:rPr>
        <w:t xml:space="preserve"> Организационный  момент.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-Здравствуйте, ребята. Вы находитесь на станции «Мир вокруг нас».</w:t>
      </w:r>
    </w:p>
    <w:p w:rsidR="00E054A0" w:rsidRPr="002D45CE" w:rsidRDefault="00E054A0" w:rsidP="002D45C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77CB">
        <w:rPr>
          <w:rFonts w:ascii="Times New Roman" w:hAnsi="Times New Roman"/>
          <w:sz w:val="24"/>
          <w:szCs w:val="24"/>
        </w:rPr>
        <w:t xml:space="preserve">     </w:t>
      </w:r>
      <w:r w:rsidRPr="002D45CE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2D45CE">
        <w:rPr>
          <w:rFonts w:ascii="Times New Roman" w:hAnsi="Times New Roman"/>
          <w:b/>
          <w:sz w:val="24"/>
          <w:szCs w:val="24"/>
        </w:rPr>
        <w:t>. Сообщение темы, цели.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bookmarkStart w:id="0" w:name="_GoBack"/>
      <w:bookmarkEnd w:id="0"/>
      <w:r w:rsidRPr="00E95D4C">
        <w:rPr>
          <w:rFonts w:ascii="Times New Roman" w:hAnsi="Times New Roman"/>
          <w:sz w:val="24"/>
          <w:szCs w:val="24"/>
        </w:rPr>
        <w:t xml:space="preserve">Сегодня мы отправимся в удивительное путешествие и побываем в гостях. А у кого, вы попробуете ответить сами, </w:t>
      </w:r>
      <w:r>
        <w:rPr>
          <w:rFonts w:ascii="Times New Roman" w:hAnsi="Times New Roman"/>
          <w:sz w:val="24"/>
          <w:szCs w:val="24"/>
        </w:rPr>
        <w:t>отгадав слово. Назовите буквы только на больших треугольниках.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-Какое слово у вас получилось?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(Слово «животные» зашифровано)</w:t>
      </w:r>
    </w:p>
    <w:p w:rsidR="00E054A0" w:rsidRPr="002D45CE" w:rsidRDefault="00E054A0" w:rsidP="002D45C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77CB">
        <w:rPr>
          <w:rFonts w:ascii="Times New Roman" w:hAnsi="Times New Roman"/>
          <w:sz w:val="24"/>
          <w:szCs w:val="24"/>
        </w:rPr>
        <w:t xml:space="preserve">     </w:t>
      </w:r>
      <w:r w:rsidRPr="002D45CE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2D45CE">
        <w:rPr>
          <w:rFonts w:ascii="Times New Roman" w:hAnsi="Times New Roman"/>
          <w:b/>
          <w:sz w:val="24"/>
          <w:szCs w:val="24"/>
        </w:rPr>
        <w:t>. Выполнение заданий.</w:t>
      </w:r>
    </w:p>
    <w:p w:rsidR="00E054A0" w:rsidRDefault="00E054A0" w:rsidP="002D45CE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</w:t>
      </w:r>
      <w:r w:rsidRPr="00690A40">
        <w:rPr>
          <w:rFonts w:ascii="Times New Roman" w:hAnsi="Times New Roman"/>
          <w:i/>
          <w:sz w:val="24"/>
          <w:szCs w:val="24"/>
        </w:rPr>
        <w:t xml:space="preserve"> класс.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-Выполните задания в конвертах.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-Положите  картинки. ( На картинках изображены домашние животные: свинья, кошка, собака, корова)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-Возьмите таблички со словами.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-Подложите табличку со словом к картинке. (Выполнение задания)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-Скажите одним словом. Кто это? ( Это животные)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-Вы молодцы! Все справились с заданием. 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054A0" w:rsidRDefault="00E054A0" w:rsidP="002D45CE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2 класс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-Ребята, посмотрите внимательно. 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-Какие слова спрятаны? (Ребята угадывают слова: медведь, волк, лиса, ёж, заяц, белка, лось).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(За правильно названное слово ребята получают жетон).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Скажите, кто это? ( Это дикие животные)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-Подложите картинки к словам. (Ребята выходят к доске и подкладывают картинки к табличкам).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(За правильно подложенную картинку ребята получают жетон).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-Сосчитайте, сколько у вас жетонов?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-Молодцы! Все справились  с заданием! </w:t>
      </w:r>
    </w:p>
    <w:p w:rsidR="00E054A0" w:rsidRDefault="00E054A0" w:rsidP="002D45CE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3</w:t>
      </w:r>
      <w:r w:rsidRPr="00365217">
        <w:rPr>
          <w:rFonts w:ascii="Times New Roman" w:hAnsi="Times New Roman"/>
          <w:i/>
          <w:sz w:val="24"/>
          <w:szCs w:val="24"/>
        </w:rPr>
        <w:t xml:space="preserve"> класс.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Будем работать в группах. 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-Раздели слова на две группы. (Ребята распределили слова: дикие животные и домашние животные).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Игра «Найди пару»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–Соедини название животного и название его детёныша.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кошка                            щенок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лось                               зайчонок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собака                            медвежонок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заяц                                бельчонок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медведь                         </w:t>
      </w:r>
      <w:r w:rsidRPr="00D177C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оленёнок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коза                                телёнок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олень                              козлёнок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корова                            лосёнок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белка                              котёнок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-Ребята, вы хорошо работали в группах. </w:t>
      </w:r>
    </w:p>
    <w:p w:rsidR="00E054A0" w:rsidRDefault="00E054A0" w:rsidP="002D45CE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4 класс</w:t>
      </w:r>
      <w:r w:rsidRPr="00A01005">
        <w:rPr>
          <w:rFonts w:ascii="Times New Roman" w:hAnsi="Times New Roman"/>
          <w:i/>
          <w:sz w:val="24"/>
          <w:szCs w:val="24"/>
        </w:rPr>
        <w:t>.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01005">
        <w:rPr>
          <w:rFonts w:ascii="Times New Roman" w:hAnsi="Times New Roman"/>
          <w:sz w:val="24"/>
          <w:szCs w:val="24"/>
        </w:rPr>
        <w:t>Викторина « В мире животных».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A01005">
        <w:rPr>
          <w:rFonts w:ascii="Times New Roman" w:hAnsi="Times New Roman"/>
          <w:sz w:val="24"/>
          <w:szCs w:val="24"/>
        </w:rPr>
        <w:t>Кто живёт в дупле?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Pr="00A01005">
        <w:rPr>
          <w:rFonts w:ascii="Times New Roman" w:hAnsi="Times New Roman"/>
          <w:sz w:val="24"/>
          <w:szCs w:val="24"/>
        </w:rPr>
        <w:t>Где спит зимой медведь?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A01005">
        <w:rPr>
          <w:rFonts w:ascii="Times New Roman" w:hAnsi="Times New Roman"/>
          <w:sz w:val="24"/>
          <w:szCs w:val="24"/>
        </w:rPr>
        <w:t>Где живут белые медведи?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</w:t>
      </w:r>
      <w:r w:rsidRPr="00A01005">
        <w:rPr>
          <w:rFonts w:ascii="Times New Roman" w:hAnsi="Times New Roman"/>
          <w:sz w:val="24"/>
          <w:szCs w:val="24"/>
        </w:rPr>
        <w:t>Кто зимой спит под хворостом в лесу?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A01005">
        <w:rPr>
          <w:rFonts w:ascii="Times New Roman" w:hAnsi="Times New Roman"/>
          <w:sz w:val="24"/>
          <w:szCs w:val="24"/>
        </w:rPr>
        <w:t>Какая шубка у белки зимой?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</w:t>
      </w:r>
      <w:r w:rsidRPr="00A01005">
        <w:rPr>
          <w:rFonts w:ascii="Times New Roman" w:hAnsi="Times New Roman"/>
          <w:sz w:val="24"/>
          <w:szCs w:val="24"/>
        </w:rPr>
        <w:t>Какие птицы прилетают к нам с первым снегом?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</w:t>
      </w:r>
      <w:r w:rsidRPr="00A01005">
        <w:rPr>
          <w:rFonts w:ascii="Times New Roman" w:hAnsi="Times New Roman"/>
          <w:sz w:val="24"/>
          <w:szCs w:val="24"/>
        </w:rPr>
        <w:t>Что ест зимой заяц?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</w:t>
      </w:r>
      <w:r w:rsidRPr="00A01005">
        <w:rPr>
          <w:rFonts w:ascii="Times New Roman" w:hAnsi="Times New Roman"/>
          <w:sz w:val="24"/>
          <w:szCs w:val="24"/>
        </w:rPr>
        <w:t xml:space="preserve">Царь зверей. 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</w:t>
      </w:r>
      <w:r w:rsidRPr="00A01005">
        <w:rPr>
          <w:rFonts w:ascii="Times New Roman" w:hAnsi="Times New Roman"/>
          <w:sz w:val="24"/>
          <w:szCs w:val="24"/>
        </w:rPr>
        <w:t xml:space="preserve">Родилась в воде, а живёт на земле? 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</w:t>
      </w:r>
      <w:r w:rsidRPr="00A01005">
        <w:rPr>
          <w:rFonts w:ascii="Times New Roman" w:hAnsi="Times New Roman"/>
          <w:sz w:val="24"/>
          <w:szCs w:val="24"/>
        </w:rPr>
        <w:t xml:space="preserve">Летает ли пингвин? 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</w:t>
      </w:r>
      <w:r w:rsidRPr="00A01005">
        <w:rPr>
          <w:rFonts w:ascii="Times New Roman" w:hAnsi="Times New Roman"/>
          <w:sz w:val="24"/>
          <w:szCs w:val="24"/>
        </w:rPr>
        <w:t xml:space="preserve">Какое животное больше похоже на человека? 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12.</w:t>
      </w:r>
      <w:r w:rsidRPr="00A01005">
        <w:rPr>
          <w:rFonts w:ascii="Times New Roman" w:hAnsi="Times New Roman"/>
          <w:sz w:val="24"/>
          <w:szCs w:val="24"/>
        </w:rPr>
        <w:t>Самое крупное животное в России.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13.</w:t>
      </w:r>
      <w:r w:rsidRPr="00A01005">
        <w:rPr>
          <w:rFonts w:ascii="Times New Roman" w:hAnsi="Times New Roman"/>
          <w:sz w:val="24"/>
          <w:szCs w:val="24"/>
        </w:rPr>
        <w:t>Что теряет лось каждую зиму?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</w:t>
      </w:r>
      <w:r w:rsidRPr="00A01005">
        <w:rPr>
          <w:rFonts w:ascii="Times New Roman" w:hAnsi="Times New Roman"/>
          <w:sz w:val="24"/>
          <w:szCs w:val="24"/>
        </w:rPr>
        <w:t>Какой лесной житель сушит себе грибы на деревьях?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</w:t>
      </w:r>
      <w:r w:rsidRPr="00A01005">
        <w:rPr>
          <w:rFonts w:ascii="Times New Roman" w:hAnsi="Times New Roman"/>
          <w:sz w:val="24"/>
          <w:szCs w:val="24"/>
        </w:rPr>
        <w:t>Животное — символ хитрости и ловкости.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</w:t>
      </w:r>
      <w:r w:rsidRPr="00A01005">
        <w:rPr>
          <w:rFonts w:ascii="Times New Roman" w:hAnsi="Times New Roman"/>
          <w:sz w:val="24"/>
          <w:szCs w:val="24"/>
        </w:rPr>
        <w:t>Большая пятнистая кошка с кисточками на ушах.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</w:t>
      </w:r>
      <w:r w:rsidRPr="00A01005">
        <w:rPr>
          <w:rFonts w:ascii="Times New Roman" w:hAnsi="Times New Roman"/>
          <w:sz w:val="24"/>
          <w:szCs w:val="24"/>
        </w:rPr>
        <w:t>Какие звери летают?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</w:t>
      </w:r>
      <w:r w:rsidRPr="00A01005">
        <w:rPr>
          <w:rFonts w:ascii="Times New Roman" w:hAnsi="Times New Roman"/>
          <w:sz w:val="24"/>
          <w:szCs w:val="24"/>
        </w:rPr>
        <w:t>Какие ноги у жирафа длиннее, передние или задние?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</w:t>
      </w:r>
      <w:r w:rsidRPr="00A01005">
        <w:rPr>
          <w:rFonts w:ascii="Times New Roman" w:hAnsi="Times New Roman"/>
          <w:sz w:val="24"/>
          <w:szCs w:val="24"/>
        </w:rPr>
        <w:t xml:space="preserve">У какого домашнего животного зубы растут всю жизнь? </w:t>
      </w:r>
    </w:p>
    <w:p w:rsidR="00E054A0" w:rsidRPr="00A01005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20.</w:t>
      </w:r>
      <w:r w:rsidRPr="00A01005">
        <w:rPr>
          <w:rFonts w:ascii="Times New Roman" w:hAnsi="Times New Roman"/>
          <w:sz w:val="24"/>
          <w:szCs w:val="24"/>
        </w:rPr>
        <w:t>Каким животным помогут люди, если будут охранять в лесу ели и сосны?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(За правильный ответ – жетон)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-Сосчитайте, сколько у вас жетонов?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E054A0" w:rsidRPr="002D45CE" w:rsidRDefault="00E054A0" w:rsidP="002D45C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77CB">
        <w:rPr>
          <w:rFonts w:ascii="Times New Roman" w:hAnsi="Times New Roman"/>
          <w:sz w:val="24"/>
          <w:szCs w:val="24"/>
        </w:rPr>
        <w:t xml:space="preserve">     </w:t>
      </w:r>
      <w:r w:rsidRPr="002D45CE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2D45CE">
        <w:rPr>
          <w:rFonts w:ascii="Times New Roman" w:hAnsi="Times New Roman"/>
          <w:b/>
          <w:sz w:val="24"/>
          <w:szCs w:val="24"/>
        </w:rPr>
        <w:t>. Подведение итогов, награждение.</w:t>
      </w:r>
    </w:p>
    <w:p w:rsidR="00E054A0" w:rsidRDefault="00E054A0" w:rsidP="002D45C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(Вручение дипломов всем участникам игры)</w:t>
      </w:r>
    </w:p>
    <w:p w:rsidR="00E054A0" w:rsidRPr="004F438A" w:rsidRDefault="00E054A0" w:rsidP="00EB4DC9">
      <w:pPr>
        <w:spacing w:after="0" w:line="240" w:lineRule="auto"/>
        <w:ind w:firstLine="708"/>
        <w:rPr>
          <w:rFonts w:ascii="Arial" w:hAnsi="Arial" w:cs="Arial"/>
          <w:color w:val="000000"/>
          <w:sz w:val="21"/>
          <w:szCs w:val="21"/>
        </w:rPr>
      </w:pPr>
    </w:p>
    <w:sectPr w:rsidR="00E054A0" w:rsidRPr="004F438A" w:rsidSect="00B65D46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CF4E90"/>
    <w:multiLevelType w:val="hybridMultilevel"/>
    <w:tmpl w:val="457E6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6C46"/>
    <w:rsid w:val="00056800"/>
    <w:rsid w:val="0008169B"/>
    <w:rsid w:val="00183DA9"/>
    <w:rsid w:val="002D45CE"/>
    <w:rsid w:val="00365217"/>
    <w:rsid w:val="00411F20"/>
    <w:rsid w:val="004F438A"/>
    <w:rsid w:val="00504145"/>
    <w:rsid w:val="005348A2"/>
    <w:rsid w:val="005D2F43"/>
    <w:rsid w:val="00682FAE"/>
    <w:rsid w:val="00690A40"/>
    <w:rsid w:val="006F6AFB"/>
    <w:rsid w:val="007237F4"/>
    <w:rsid w:val="007A2235"/>
    <w:rsid w:val="00930F31"/>
    <w:rsid w:val="00976335"/>
    <w:rsid w:val="009A1773"/>
    <w:rsid w:val="009D5F78"/>
    <w:rsid w:val="009E7C43"/>
    <w:rsid w:val="009F53F7"/>
    <w:rsid w:val="00A01005"/>
    <w:rsid w:val="00AE29B0"/>
    <w:rsid w:val="00B23150"/>
    <w:rsid w:val="00B42ED9"/>
    <w:rsid w:val="00B5665A"/>
    <w:rsid w:val="00B65D46"/>
    <w:rsid w:val="00B91921"/>
    <w:rsid w:val="00BA6306"/>
    <w:rsid w:val="00BE3480"/>
    <w:rsid w:val="00CC1725"/>
    <w:rsid w:val="00D177CB"/>
    <w:rsid w:val="00E054A0"/>
    <w:rsid w:val="00E95D4C"/>
    <w:rsid w:val="00EB4DC9"/>
    <w:rsid w:val="00F16C46"/>
    <w:rsid w:val="00F256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2235"/>
    <w:pPr>
      <w:spacing w:after="200" w:line="276" w:lineRule="auto"/>
    </w:pPr>
  </w:style>
  <w:style w:type="paragraph" w:styleId="Heading2">
    <w:name w:val="heading 2"/>
    <w:basedOn w:val="Normal"/>
    <w:link w:val="Heading2Char"/>
    <w:uiPriority w:val="99"/>
    <w:qFormat/>
    <w:rsid w:val="004F438A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F438A"/>
    <w:rPr>
      <w:rFonts w:ascii="Times New Roman" w:hAnsi="Times New Roman" w:cs="Times New Roman"/>
      <w:b/>
      <w:bCs/>
      <w:sz w:val="36"/>
      <w:szCs w:val="36"/>
    </w:rPr>
  </w:style>
  <w:style w:type="paragraph" w:styleId="ListParagraph">
    <w:name w:val="List Paragraph"/>
    <w:basedOn w:val="Normal"/>
    <w:uiPriority w:val="99"/>
    <w:qFormat/>
    <w:rsid w:val="00F16C4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F256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256C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rsid w:val="00B5665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4F438A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4F438A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4F438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977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sochnizza.ru/wp-content/uploads/2012/10/zima-rebusy-v-kartinkah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pesochnizza.ru/wp-content/uploads/2012/10/rebusy-o-zime-v-kartinkah.jpg" TargetMode="External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emf"/><Relationship Id="rId7" Type="http://schemas.openxmlformats.org/officeDocument/2006/relationships/package" Target="embeddings/______Microsoft_PowerPoint111.sldx"/><Relationship Id="rId12" Type="http://schemas.openxmlformats.org/officeDocument/2006/relationships/hyperlink" Target="http://pesochnizza.ru/wp-content/uploads/2012/10/zima-rebus-v-kartinkah.jpg" TargetMode="External"/><Relationship Id="rId17" Type="http://schemas.openxmlformats.org/officeDocument/2006/relationships/image" Target="media/image7.jpeg"/><Relationship Id="rId25" Type="http://schemas.openxmlformats.org/officeDocument/2006/relationships/package" Target="embeddings/______Microsoft_PowerPoint222.sldx"/><Relationship Id="rId33" Type="http://schemas.openxmlformats.org/officeDocument/2006/relationships/package" Target="embeddings/______Microsoft_PowerPoint666.sldx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esochnizza.ru/wp-content/uploads/2012/10/rebus-pro-zimu.jpg" TargetMode="External"/><Relationship Id="rId20" Type="http://schemas.openxmlformats.org/officeDocument/2006/relationships/hyperlink" Target="http://pesochnizza.ru/wp-content/uploads/2012/10/zimnij-rebus.jpg" TargetMode="External"/><Relationship Id="rId29" Type="http://schemas.openxmlformats.org/officeDocument/2006/relationships/package" Target="embeddings/______Microsoft_PowerPoint444.sldx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4.jpeg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______Microsoft_PowerPoint888.sldx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hyperlink" Target="http://pesochnizza.ru/wp-content/uploads/2012/10/rebusy-o-zime-s-otvetami.jpg" TargetMode="External"/><Relationship Id="rId19" Type="http://schemas.openxmlformats.org/officeDocument/2006/relationships/image" Target="media/image8.jpeg"/><Relationship Id="rId31" Type="http://schemas.openxmlformats.org/officeDocument/2006/relationships/package" Target="embeddings/______Microsoft_PowerPoint555.sldx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pesochnizza.ru/wp-content/uploads/2012/10/rebus-o-zime.jpg" TargetMode="External"/><Relationship Id="rId22" Type="http://schemas.openxmlformats.org/officeDocument/2006/relationships/hyperlink" Target="http://pesochnizza.ru/wp-content/uploads/2012/10/rebus-o-zime-v-kartinkah.jpg" TargetMode="External"/><Relationship Id="rId27" Type="http://schemas.openxmlformats.org/officeDocument/2006/relationships/package" Target="embeddings/______Microsoft_PowerPoint333.sldx"/><Relationship Id="rId30" Type="http://schemas.openxmlformats.org/officeDocument/2006/relationships/image" Target="media/image14.emf"/><Relationship Id="rId35" Type="http://schemas.openxmlformats.org/officeDocument/2006/relationships/package" Target="embeddings/______Microsoft_PowerPoint777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248</TotalTime>
  <Pages>7</Pages>
  <Words>1213</Words>
  <Characters>6920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F R A N K L I N</cp:lastModifiedBy>
  <cp:revision>9</cp:revision>
  <cp:lastPrinted>2015-01-27T11:13:00Z</cp:lastPrinted>
  <dcterms:created xsi:type="dcterms:W3CDTF">2015-01-19T18:10:00Z</dcterms:created>
  <dcterms:modified xsi:type="dcterms:W3CDTF">2017-06-01T14:37:00Z</dcterms:modified>
</cp:coreProperties>
</file>