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0" w:type="auto"/>
        <w:jc w:val="center"/>
        <w:tblInd w:w="-481" w:type="dxa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321"/>
        <w:gridCol w:w="713"/>
        <w:gridCol w:w="224"/>
        <w:gridCol w:w="4438"/>
        <w:gridCol w:w="20"/>
        <w:gridCol w:w="720"/>
        <w:gridCol w:w="4472"/>
      </w:tblGrid>
      <w:tr w:rsidR="00530530" w:rsidRPr="00530530" w:rsidTr="00530530">
        <w:trPr>
          <w:trHeight w:hRule="exact" w:val="10800"/>
          <w:jc w:val="center"/>
        </w:trPr>
        <w:tc>
          <w:tcPr>
            <w:tcW w:w="4321" w:type="dxa"/>
          </w:tcPr>
          <w:p w:rsidR="0091126C" w:rsidRPr="001A7DBA" w:rsidRDefault="00C201D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1E4FCB" wp14:editId="20E7E901">
                  <wp:extent cx="3038475" cy="2209800"/>
                  <wp:effectExtent l="0" t="0" r="9525" b="0"/>
                  <wp:docPr id="6" name="Рисунок 6" descr="C:\Users\user\Desktop\общага фото\VLA_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бщага фото\VLA_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16" cy="220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1F0" w:rsidRPr="00C201D5" w:rsidRDefault="00E001F0" w:rsidP="00C201D5">
            <w:pPr>
              <w:pStyle w:val="a5"/>
              <w:jc w:val="center"/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proofErr w:type="gramStart"/>
            <w:r w:rsidRPr="00C201D5"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  <w:t>Проживающим</w:t>
            </w:r>
            <w:proofErr w:type="gramEnd"/>
            <w:r w:rsidRPr="00C201D5"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  <w:t xml:space="preserve"> в общежитии запрещается: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lang w:val="ru-RU"/>
              </w:rPr>
              <w:t xml:space="preserve">- </w:t>
            </w:r>
            <w:r w:rsidRPr="00E001F0">
              <w:rPr>
                <w:rFonts w:ascii="Times New Roman" w:hAnsi="Times New Roman"/>
                <w:color w:val="auto"/>
                <w:lang w:val="ru-RU"/>
              </w:rPr>
              <w:t>самовольно переселяться из одной комнаты в другую;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 самовольно переносить инвентарь из одной комнаты в другую;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 самовольно производить переделку электропроводки и ремонт электросети;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 xml:space="preserve">- выполнять в помещении работы или совершать другие действия, создающие повышенный шум и вибрацию, нарушающие нормальные условия проживания обучающихся в других жилых помещениях. 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-пользование телевизорами, радиоприемниками, магнитофонами и другими громкоговорящими устройствами с 2</w:t>
            </w:r>
            <w:r w:rsidRPr="00E001F0">
              <w:rPr>
                <w:rFonts w:ascii="Times New Roman" w:hAnsi="Times New Roman"/>
                <w:color w:val="auto"/>
                <w:shd w:val="clear" w:color="auto" w:fill="FFFFFF"/>
                <w:lang w:val="ru-RU"/>
              </w:rPr>
              <w:t>3</w:t>
            </w:r>
            <w:r w:rsidRPr="00E001F0">
              <w:rPr>
                <w:rFonts w:ascii="Times New Roman" w:hAnsi="Times New Roman"/>
                <w:color w:val="auto"/>
                <w:lang w:val="ru-RU"/>
              </w:rPr>
              <w:t>.00 до 07.00 часов;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 наклеивать на стены жилой комнаты и в местах общего пользования, кроме специально отведенных для этой цели мест, объявления, расписания и т.д.;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</w:t>
            </w:r>
            <w:r w:rsidRPr="00E001F0">
              <w:rPr>
                <w:color w:val="auto"/>
                <w:lang w:val="ru-RU"/>
              </w:rPr>
              <w:t xml:space="preserve"> </w:t>
            </w:r>
            <w:r w:rsidRPr="00E001F0">
              <w:rPr>
                <w:rFonts w:ascii="Times New Roman" w:hAnsi="Times New Roman"/>
                <w:color w:val="auto"/>
                <w:lang w:val="ru-RU"/>
              </w:rPr>
              <w:t>курить в помещениях общежития;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 незаконно проводить посторонних лиц в общежитие и (или) оставлять их на ночь; предоставлять жилую площадь для проживания другим лицам, в том числе проживающим в других комнатах общежития;</w:t>
            </w:r>
          </w:p>
          <w:p w:rsidR="00E001F0" w:rsidRPr="00E001F0" w:rsidRDefault="00E001F0" w:rsidP="00E001F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lang w:val="ru-RU"/>
              </w:rPr>
            </w:pPr>
            <w:r w:rsidRPr="00E001F0">
              <w:rPr>
                <w:rFonts w:ascii="Times New Roman" w:hAnsi="Times New Roman"/>
                <w:color w:val="auto"/>
                <w:lang w:val="ru-RU"/>
              </w:rPr>
              <w:t>- появляться в общежитии в алкогольном опьянении, употреблять (распивать) и хранить спиртные напитки, пиво и напитки</w:t>
            </w:r>
            <w:r w:rsidRPr="00E001F0">
              <w:rPr>
                <w:rFonts w:ascii="Times New Roman" w:hAnsi="Times New Roman"/>
                <w:lang w:val="ru-RU"/>
              </w:rPr>
              <w:t xml:space="preserve">, </w:t>
            </w:r>
            <w:r w:rsidRPr="00E001F0">
              <w:rPr>
                <w:rFonts w:ascii="Times New Roman" w:hAnsi="Times New Roman"/>
                <w:color w:val="auto"/>
                <w:lang w:val="ru-RU"/>
              </w:rPr>
              <w:t>изготавливаемые на его основе.</w:t>
            </w:r>
          </w:p>
          <w:p w:rsidR="0091126C" w:rsidRPr="001A7DBA" w:rsidRDefault="0091126C" w:rsidP="005721A9">
            <w:pPr>
              <w:pStyle w:val="a"/>
              <w:numPr>
                <w:ilvl w:val="0"/>
                <w:numId w:val="0"/>
              </w:numPr>
              <w:ind w:left="288"/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224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4438" w:type="dxa"/>
          </w:tcPr>
          <w:tbl>
            <w:tblPr>
              <w:tblStyle w:val="TableLayout"/>
              <w:tblW w:w="4394" w:type="dxa"/>
              <w:tblLayout w:type="fixed"/>
              <w:tblLook w:val="04A0" w:firstRow="1" w:lastRow="0" w:firstColumn="1" w:lastColumn="0" w:noHBand="0" w:noVBand="1"/>
            </w:tblPr>
            <w:tblGrid>
              <w:gridCol w:w="4394"/>
            </w:tblGrid>
            <w:tr w:rsidR="0091126C" w:rsidRPr="00B64B6A" w:rsidTr="00B64B6A">
              <w:trPr>
                <w:trHeight w:hRule="exact" w:val="10766"/>
              </w:trPr>
              <w:tc>
                <w:tcPr>
                  <w:tcW w:w="5000" w:type="pct"/>
                </w:tcPr>
                <w:p w:rsidR="00530530" w:rsidRPr="004203DD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b/>
                      <w:i/>
                      <w:color w:val="C00000"/>
                      <w:sz w:val="20"/>
                      <w:lang w:val="ru-RU"/>
                    </w:rPr>
                  </w:pPr>
                  <w:proofErr w:type="gramStart"/>
                  <w:r w:rsidRPr="004203DD">
                    <w:rPr>
                      <w:rFonts w:ascii="Times New Roman" w:hAnsi="Times New Roman"/>
                      <w:b/>
                      <w:i/>
                      <w:color w:val="C00000"/>
                      <w:sz w:val="20"/>
                      <w:lang w:val="ru-RU"/>
                    </w:rPr>
                    <w:t>Проживающие</w:t>
                  </w:r>
                  <w:proofErr w:type="gramEnd"/>
                  <w:r w:rsidRPr="004203DD">
                    <w:rPr>
                      <w:rFonts w:ascii="Times New Roman" w:hAnsi="Times New Roman"/>
                      <w:b/>
                      <w:i/>
                      <w:color w:val="C00000"/>
                      <w:sz w:val="20"/>
                      <w:lang w:val="ru-RU"/>
                    </w:rPr>
                    <w:t xml:space="preserve"> в студенческом общежитии обязаны: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выполнять условия заключенного с администрацией колледжа договора найма жилого помещения;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 xml:space="preserve">- в установленном порядке и сроки </w:t>
                  </w:r>
                  <w:proofErr w:type="gramStart"/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предоставлять документы</w:t>
                  </w:r>
                  <w:proofErr w:type="gramEnd"/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 xml:space="preserve"> для регистрации по месту пребывания.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своевременно вносить плату в установленных размерах за проживание в общежитии, пользование постельными принадлежностями и за все виды предоставляемых дополнительных платных услуг;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во время пользования помещениями для самостоятельных занятий и помещениями культурно-бытового назначения соблюдать тишину и не создавать препятствий другим проживающим в пользовании указанными помещениями;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строго соблюдать настоящие Правила, правила техники безопасности и правила пожарной безопасности;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строго соблюдать инструкции по пользованию бытовыми электроприборами;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бережно относиться к помещениям, оборудованию и инвентарю;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экономно расходовать электроэнергию и воду;</w:t>
                  </w:r>
                </w:p>
                <w:p w:rsidR="00530530" w:rsidRPr="00530530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000000"/>
                      <w:szCs w:val="18"/>
                      <w:lang w:val="ru-RU"/>
                    </w:rPr>
                  </w:pPr>
                  <w:r w:rsidRPr="00530530">
                    <w:rPr>
                      <w:rFonts w:ascii="Times New Roman" w:hAnsi="Times New Roman"/>
                      <w:color w:val="000000"/>
                      <w:szCs w:val="18"/>
                      <w:lang w:val="ru-RU"/>
                    </w:rPr>
                    <w:t>- соблюдать чистоту и порядок в жилых помещениях и местах общего пользования; производить уборку в жилых комнатах - ежедневно, в местах общего пользования - по установленному графику дежурств, генеральную уборку производить  - последний четверг каждого месяца</w:t>
                  </w:r>
                  <w:proofErr w:type="gramStart"/>
                  <w:r w:rsidRPr="00530530">
                    <w:rPr>
                      <w:rFonts w:ascii="Times New Roman" w:hAnsi="Times New Roman"/>
                      <w:color w:val="000000"/>
                      <w:szCs w:val="18"/>
                      <w:lang w:val="ru-RU"/>
                    </w:rPr>
                    <w:t xml:space="preserve"> ;</w:t>
                  </w:r>
                  <w:proofErr w:type="gramEnd"/>
                </w:p>
                <w:p w:rsidR="00530530" w:rsidRPr="00B92A2E" w:rsidRDefault="00530530" w:rsidP="00530530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 при уходе из комнаты выключить свет, закрыть окна и двери;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возмещать причиненный материальный ущерб в соответствии с действующим законодательством и договором найма жилого помещения;</w:t>
                  </w:r>
                </w:p>
                <w:p w:rsidR="00530530" w:rsidRPr="00B92A2E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- по требованию администрации общежития предъявлять документ, удостоверяющий личность, предоставляющий право находиться в общежитии;</w:t>
                  </w:r>
                </w:p>
                <w:p w:rsidR="00530530" w:rsidRDefault="00530530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 xml:space="preserve">- обеспечить возможность осмотра жилой комнаты администрацией общежития с целью </w:t>
                  </w:r>
                  <w:proofErr w:type="gramStart"/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>контроля за</w:t>
                  </w:r>
                  <w:proofErr w:type="gramEnd"/>
                  <w:r w:rsidRPr="00B92A2E"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  <w:t xml:space="preserve"> соблюдением настоящих Правил, проверки сохранности имущества, проведения профилактических и других видов работ.</w:t>
                  </w:r>
                </w:p>
                <w:p w:rsidR="00B64B6A" w:rsidRDefault="00B64B6A" w:rsidP="0053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outlineLvl w:val="2"/>
                    <w:rPr>
                      <w:rFonts w:ascii="Times New Roman" w:hAnsi="Times New Roman"/>
                      <w:color w:val="auto"/>
                      <w:szCs w:val="18"/>
                      <w:lang w:val="ru-RU"/>
                    </w:rPr>
                  </w:pPr>
                </w:p>
                <w:p w:rsidR="0091126C" w:rsidRPr="00B64B6A" w:rsidRDefault="000B3255" w:rsidP="00530530">
                  <w:pPr>
                    <w:pStyle w:val="2"/>
                    <w:spacing w:before="0" w:after="0" w:line="276" w:lineRule="auto"/>
                    <w:rPr>
                      <w:color w:val="C00000"/>
                      <w:sz w:val="24"/>
                      <w:szCs w:val="24"/>
                      <w:lang w:val="ru-RU"/>
                    </w:rPr>
                  </w:pPr>
                  <w:r w:rsidRPr="00B64B6A">
                    <w:rPr>
                      <w:color w:val="C00000"/>
                      <w:sz w:val="24"/>
                      <w:szCs w:val="24"/>
                      <w:lang w:val="ru-RU"/>
                    </w:rPr>
                    <w:t>Контакты</w:t>
                  </w:r>
                </w:p>
                <w:p w:rsidR="005721A9" w:rsidRPr="00530530" w:rsidRDefault="005721A9" w:rsidP="00530530">
                  <w:pPr>
                    <w:spacing w:after="0" w:line="276" w:lineRule="auto"/>
                    <w:rPr>
                      <w:color w:val="auto"/>
                      <w:szCs w:val="18"/>
                      <w:lang w:val="ru-RU"/>
                    </w:rPr>
                  </w:pPr>
                  <w:r w:rsidRPr="00530530">
                    <w:rPr>
                      <w:color w:val="auto"/>
                      <w:szCs w:val="18"/>
                      <w:lang w:val="ru-RU"/>
                    </w:rPr>
                    <w:t>Заведующая общежитием:</w:t>
                  </w:r>
                </w:p>
                <w:p w:rsidR="005721A9" w:rsidRPr="00530530" w:rsidRDefault="005721A9" w:rsidP="00530530">
                  <w:pPr>
                    <w:spacing w:after="0" w:line="240" w:lineRule="auto"/>
                    <w:rPr>
                      <w:color w:val="auto"/>
                      <w:szCs w:val="18"/>
                      <w:lang w:val="ru-RU"/>
                    </w:rPr>
                  </w:pPr>
                  <w:r w:rsidRPr="00530530">
                    <w:rPr>
                      <w:color w:val="auto"/>
                      <w:szCs w:val="18"/>
                      <w:lang w:val="ru-RU"/>
                    </w:rPr>
                    <w:t>Давыдова Екатерина Владимировна</w:t>
                  </w:r>
                </w:p>
                <w:p w:rsidR="0091126C" w:rsidRPr="00530530" w:rsidRDefault="000B3255" w:rsidP="00530530">
                  <w:pPr>
                    <w:spacing w:line="240" w:lineRule="auto"/>
                    <w:rPr>
                      <w:szCs w:val="18"/>
                      <w:lang w:val="ru-RU"/>
                    </w:rPr>
                  </w:pPr>
                  <w:r w:rsidRPr="00530530">
                    <w:rPr>
                      <w:color w:val="auto"/>
                      <w:szCs w:val="18"/>
                      <w:lang w:val="ru-RU"/>
                    </w:rPr>
                    <w:t>Телефон</w:t>
                  </w:r>
                  <w:r w:rsidR="003F6FF5" w:rsidRPr="00530530">
                    <w:rPr>
                      <w:color w:val="auto"/>
                      <w:szCs w:val="18"/>
                      <w:lang w:val="ru-RU"/>
                    </w:rPr>
                    <w:t xml:space="preserve"> пост охраны</w:t>
                  </w:r>
                  <w:r w:rsidRPr="00530530">
                    <w:rPr>
                      <w:color w:val="auto"/>
                      <w:szCs w:val="18"/>
                      <w:lang w:val="ru-RU"/>
                    </w:rPr>
                    <w:t>: [</w:t>
                  </w:r>
                  <w:r w:rsidR="00A97627" w:rsidRPr="00530530">
                    <w:rPr>
                      <w:color w:val="auto"/>
                      <w:szCs w:val="18"/>
                      <w:lang w:val="ru-RU"/>
                    </w:rPr>
                    <w:t>8(34677)33544</w:t>
                  </w:r>
                  <w:r w:rsidRPr="00530530">
                    <w:rPr>
                      <w:color w:val="auto"/>
                      <w:szCs w:val="18"/>
                      <w:lang w:val="ru-RU"/>
                    </w:rPr>
                    <w:t>]</w:t>
                  </w:r>
                  <w:r w:rsidRPr="00530530">
                    <w:rPr>
                      <w:color w:val="auto"/>
                      <w:szCs w:val="18"/>
                      <w:lang w:val="ru-RU"/>
                    </w:rPr>
                    <w:br/>
                    <w:t>Электронная почта: [</w:t>
                  </w:r>
                  <w:proofErr w:type="spellStart"/>
                  <w:r w:rsidR="00A97627" w:rsidRPr="00530530">
                    <w:rPr>
                      <w:color w:val="auto"/>
                      <w:szCs w:val="18"/>
                    </w:rPr>
                    <w:t>mpu</w:t>
                  </w:r>
                  <w:proofErr w:type="spellEnd"/>
                  <w:r w:rsidR="00A97627" w:rsidRPr="00530530">
                    <w:rPr>
                      <w:color w:val="auto"/>
                      <w:szCs w:val="18"/>
                      <w:lang w:val="ru-RU"/>
                    </w:rPr>
                    <w:t>@</w:t>
                  </w:r>
                  <w:r w:rsidR="00A97627" w:rsidRPr="00530530">
                    <w:rPr>
                      <w:color w:val="auto"/>
                      <w:szCs w:val="18"/>
                    </w:rPr>
                    <w:t>list</w:t>
                  </w:r>
                  <w:r w:rsidR="00A97627" w:rsidRPr="00530530">
                    <w:rPr>
                      <w:color w:val="auto"/>
                      <w:szCs w:val="18"/>
                      <w:lang w:val="ru-RU"/>
                    </w:rPr>
                    <w:t>.</w:t>
                  </w:r>
                  <w:proofErr w:type="spellStart"/>
                  <w:r w:rsidR="00A97627" w:rsidRPr="00530530">
                    <w:rPr>
                      <w:color w:val="auto"/>
                      <w:szCs w:val="18"/>
                    </w:rPr>
                    <w:t>ru</w:t>
                  </w:r>
                  <w:proofErr w:type="spellEnd"/>
                  <w:r w:rsidRPr="00530530">
                    <w:rPr>
                      <w:color w:val="auto"/>
                      <w:szCs w:val="18"/>
                      <w:lang w:val="ru-RU"/>
                    </w:rPr>
                    <w:t>]</w:t>
                  </w:r>
                  <w:r w:rsidRPr="00530530">
                    <w:rPr>
                      <w:color w:val="auto"/>
                      <w:szCs w:val="18"/>
                      <w:lang w:val="ru-RU"/>
                    </w:rPr>
                    <w:br/>
                    <w:t>Веб-сайт: [</w:t>
                  </w:r>
                  <w:r w:rsidR="000F60E9" w:rsidRPr="00530530">
                    <w:rPr>
                      <w:color w:val="auto"/>
                      <w:szCs w:val="18"/>
                    </w:rPr>
                    <w:t>www</w:t>
                  </w:r>
                  <w:r w:rsidR="000F60E9" w:rsidRPr="00530530">
                    <w:rPr>
                      <w:color w:val="auto"/>
                      <w:szCs w:val="18"/>
                      <w:lang w:val="ru-RU"/>
                    </w:rPr>
                    <w:t>.</w:t>
                  </w:r>
                  <w:proofErr w:type="spellStart"/>
                  <w:r w:rsidR="000F60E9" w:rsidRPr="00530530">
                    <w:rPr>
                      <w:color w:val="auto"/>
                      <w:szCs w:val="18"/>
                    </w:rPr>
                    <w:t>magrokol</w:t>
                  </w:r>
                  <w:proofErr w:type="spellEnd"/>
                  <w:r w:rsidR="000F60E9" w:rsidRPr="00530530">
                    <w:rPr>
                      <w:color w:val="auto"/>
                      <w:szCs w:val="18"/>
                      <w:lang w:val="ru-RU"/>
                    </w:rPr>
                    <w:t>.</w:t>
                  </w:r>
                  <w:proofErr w:type="spellStart"/>
                  <w:r w:rsidR="000F60E9" w:rsidRPr="00530530">
                    <w:rPr>
                      <w:color w:val="auto"/>
                      <w:szCs w:val="18"/>
                    </w:rPr>
                    <w:t>ru</w:t>
                  </w:r>
                  <w:proofErr w:type="spellEnd"/>
                  <w:r w:rsidRPr="00530530">
                    <w:rPr>
                      <w:color w:val="auto"/>
                      <w:szCs w:val="18"/>
                      <w:lang w:val="ru-RU"/>
                    </w:rPr>
                    <w:t>]</w:t>
                  </w:r>
                </w:p>
              </w:tc>
            </w:tr>
            <w:tr w:rsidR="0091126C" w:rsidRPr="00B64B6A" w:rsidTr="00530530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page" w:horzAnchor="margin" w:tblpY="1"/>
                    <w:tblOverlap w:val="never"/>
                    <w:tblW w:w="315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"/>
                    <w:gridCol w:w="449"/>
                    <w:gridCol w:w="2683"/>
                  </w:tblGrid>
                  <w:tr w:rsidR="004203DD" w:rsidRPr="00B64B6A" w:rsidTr="004203DD">
                    <w:tc>
                      <w:tcPr>
                        <w:tcW w:w="32" w:type="pct"/>
                        <w:vAlign w:val="center"/>
                      </w:tcPr>
                      <w:p w:rsidR="004203DD" w:rsidRPr="00530530" w:rsidRDefault="004203DD" w:rsidP="004203DD">
                        <w:pPr>
                          <w:pStyle w:val="a7"/>
                          <w:rPr>
                            <w:szCs w:val="18"/>
                            <w:lang w:val="ru-RU"/>
                          </w:rPr>
                        </w:pPr>
                      </w:p>
                      <w:p w:rsidR="004203DD" w:rsidRPr="00530530" w:rsidRDefault="004203DD" w:rsidP="004203DD">
                        <w:pPr>
                          <w:pStyle w:val="ae"/>
                          <w:ind w:left="-142" w:firstLine="142"/>
                          <w:rPr>
                            <w:szCs w:val="18"/>
                            <w:lang w:val="ru-RU"/>
                          </w:rPr>
                        </w:pPr>
                        <w:r w:rsidRPr="00530530">
                          <w:rPr>
                            <w:noProof/>
                            <w:szCs w:val="18"/>
                            <w:lang w:val="ru-RU"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2" w:type="pct"/>
                      </w:tcPr>
                      <w:p w:rsidR="004203DD" w:rsidRPr="00530530" w:rsidRDefault="004203DD" w:rsidP="004203DD">
                        <w:pPr>
                          <w:rPr>
                            <w:szCs w:val="18"/>
                            <w:lang w:val="ru-RU"/>
                          </w:rPr>
                        </w:pPr>
                      </w:p>
                    </w:tc>
                    <w:tc>
                      <w:tcPr>
                        <w:tcW w:w="4256" w:type="pct"/>
                      </w:tcPr>
                      <w:p w:rsidR="004203DD" w:rsidRDefault="004203DD" w:rsidP="004203DD">
                        <w:pPr>
                          <w:pStyle w:val="a8"/>
                          <w:rPr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4203DD" w:rsidRPr="00530530" w:rsidRDefault="004203DD" w:rsidP="004203DD">
                        <w:pPr>
                          <w:pStyle w:val="a8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proofErr w:type="gramStart"/>
                        <w:r w:rsidRPr="00530530">
                          <w:rPr>
                            <w:sz w:val="18"/>
                            <w:szCs w:val="18"/>
                            <w:lang w:val="ru-RU"/>
                          </w:rPr>
                          <w:t>[</w:t>
                        </w:r>
                        <w:r w:rsidRPr="00530530">
                          <w:rPr>
                            <w:color w:val="auto"/>
                            <w:sz w:val="18"/>
                            <w:szCs w:val="18"/>
                            <w:lang w:val="ru-RU"/>
                          </w:rPr>
                          <w:t xml:space="preserve">628200, ХМАО-Югры, Тюменская обл., Кондинский район, </w:t>
                        </w:r>
                        <w:proofErr w:type="spellStart"/>
                        <w:r w:rsidRPr="00530530">
                          <w:rPr>
                            <w:color w:val="auto"/>
                            <w:sz w:val="18"/>
                            <w:szCs w:val="18"/>
                            <w:lang w:val="ru-RU"/>
                          </w:rPr>
                          <w:t>пгт</w:t>
                        </w:r>
                        <w:proofErr w:type="spellEnd"/>
                        <w:r w:rsidRPr="00530530">
                          <w:rPr>
                            <w:color w:val="auto"/>
                            <w:sz w:val="18"/>
                            <w:szCs w:val="18"/>
                            <w:lang w:val="ru-RU"/>
                          </w:rPr>
                          <w:t>.</w:t>
                        </w:r>
                        <w:proofErr w:type="gramEnd"/>
                        <w:r w:rsidRPr="00530530">
                          <w:rPr>
                            <w:color w:val="auto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530530">
                          <w:rPr>
                            <w:color w:val="auto"/>
                            <w:sz w:val="18"/>
                            <w:szCs w:val="18"/>
                            <w:lang w:val="ru-RU"/>
                          </w:rPr>
                          <w:t>Междуреченский, ул. Центральная, д.54]</w:t>
                        </w:r>
                        <w:proofErr w:type="gramEnd"/>
                      </w:p>
                    </w:tc>
                  </w:tr>
                </w:tbl>
                <w:p w:rsidR="0091126C" w:rsidRPr="00530530" w:rsidRDefault="0091126C" w:rsidP="004203DD">
                  <w:pPr>
                    <w:pStyle w:val="a7"/>
                    <w:rPr>
                      <w:szCs w:val="18"/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91126C" w:rsidRPr="001A7DBA" w:rsidRDefault="00530530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4472" w:type="dxa"/>
          </w:tcPr>
          <w:tbl>
            <w:tblPr>
              <w:tblStyle w:val="TableLayout"/>
              <w:tblW w:w="4905" w:type="pct"/>
              <w:tblLayout w:type="fixed"/>
              <w:tblLook w:val="04A0" w:firstRow="1" w:lastRow="0" w:firstColumn="1" w:lastColumn="0" w:noHBand="0" w:noVBand="1"/>
            </w:tblPr>
            <w:tblGrid>
              <w:gridCol w:w="4387"/>
            </w:tblGrid>
            <w:tr w:rsidR="00530530" w:rsidRPr="00530530" w:rsidTr="00B92A2E">
              <w:trPr>
                <w:trHeight w:hRule="exact" w:val="5947"/>
              </w:trPr>
              <w:tc>
                <w:tcPr>
                  <w:tcW w:w="5000" w:type="pct"/>
                </w:tcPr>
                <w:p w:rsidR="0091126C" w:rsidRPr="00530530" w:rsidRDefault="005721A9">
                  <w:pPr>
                    <w:rPr>
                      <w:color w:val="auto"/>
                      <w:lang w:val="ru-RU"/>
                    </w:rPr>
                  </w:pPr>
                  <w:r w:rsidRPr="00530530">
                    <w:rPr>
                      <w:noProof/>
                      <w:color w:val="auto"/>
                      <w:lang w:val="ru-RU" w:eastAsia="ru-RU"/>
                    </w:rPr>
                    <w:drawing>
                      <wp:inline distT="0" distB="0" distL="0" distR="0" wp14:anchorId="6892FCCB" wp14:editId="69F8D76E">
                        <wp:extent cx="2743200" cy="4109504"/>
                        <wp:effectExtent l="0" t="0" r="0" b="5715"/>
                        <wp:docPr id="11" name="Рисунок 11" descr="C:\Users\user\Desktop\переделка ма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переделка ма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9069" cy="4118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530530" w:rsidRDefault="0091126C">
                  <w:pPr>
                    <w:rPr>
                      <w:color w:val="auto"/>
                      <w:lang w:val="ru-RU"/>
                    </w:rPr>
                  </w:pPr>
                </w:p>
              </w:tc>
            </w:tr>
            <w:tr w:rsidR="00530530" w:rsidRPr="00530530" w:rsidTr="00530530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530530" w:rsidRDefault="004203DD">
                  <w:pPr>
                    <w:rPr>
                      <w:color w:val="auto"/>
                      <w:lang w:val="ru-RU"/>
                    </w:rPr>
                  </w:pPr>
                  <w:r w:rsidRPr="00530530">
                    <w:rPr>
                      <w:noProof/>
                      <w:szCs w:val="18"/>
                      <w:lang w:val="ru-RU"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979805</wp:posOffset>
                        </wp:positionH>
                        <wp:positionV relativeFrom="paragraph">
                          <wp:posOffset>1233170</wp:posOffset>
                        </wp:positionV>
                        <wp:extent cx="847725" cy="816222"/>
                        <wp:effectExtent l="0" t="0" r="0" b="3175"/>
                        <wp:wrapNone/>
                        <wp:docPr id="2" name="Рисунок 2" descr="C:\Users\user\Desktop\Log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Log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1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30530" w:rsidRPr="00530530" w:rsidTr="00530530">
              <w:trPr>
                <w:trHeight w:hRule="exact" w:val="3240"/>
              </w:trPr>
              <w:sdt>
                <w:sdtPr>
                  <w:rPr>
                    <w:b/>
                    <w:i/>
                    <w:color w:val="auto"/>
                    <w:sz w:val="36"/>
                    <w:szCs w:val="36"/>
                    <w:lang w:val="ru-RU"/>
                  </w:rPr>
                  <w:alias w:val="Организация"/>
                  <w:tag w:val=""/>
                  <w:id w:val="1274751255"/>
                  <w:placeholder>
                    <w:docPart w:val="3FAB76181BB94596A5C4C2F92EA51379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91126C" w:rsidRPr="004203DD" w:rsidRDefault="00B92A2E" w:rsidP="004203DD">
                      <w:pPr>
                        <w:jc w:val="center"/>
                        <w:rPr>
                          <w:b/>
                          <w:color w:val="auto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auto"/>
                          <w:sz w:val="36"/>
                          <w:szCs w:val="36"/>
                          <w:lang w:val="ru-RU"/>
                        </w:rPr>
                        <w:t xml:space="preserve">Междуреченский </w:t>
                      </w:r>
                      <w:r w:rsidR="004203DD">
                        <w:rPr>
                          <w:b/>
                          <w:i/>
                          <w:color w:val="auto"/>
                          <w:sz w:val="36"/>
                          <w:szCs w:val="36"/>
                          <w:lang w:val="ru-RU"/>
                        </w:rPr>
                        <w:t>агропромышленный колледж</w:t>
                      </w:r>
                    </w:p>
                  </w:tc>
                </w:sdtContent>
              </w:sdt>
            </w:tr>
            <w:tr w:rsidR="00530530" w:rsidRPr="00530530" w:rsidTr="00530530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91126C" w:rsidRPr="00B92A2E" w:rsidRDefault="00A97627" w:rsidP="007B4C8F">
                  <w:pPr>
                    <w:pStyle w:val="ac"/>
                    <w:jc w:val="center"/>
                    <w:rPr>
                      <w:b/>
                      <w:color w:val="auto"/>
                      <w:sz w:val="36"/>
                      <w:szCs w:val="36"/>
                      <w:lang w:val="ru-RU"/>
                    </w:rPr>
                  </w:pPr>
                  <w:r w:rsidRPr="00B92A2E">
                    <w:rPr>
                      <w:b/>
                      <w:color w:val="auto"/>
                      <w:sz w:val="36"/>
                      <w:szCs w:val="36"/>
                      <w:lang w:val="ru-RU"/>
                    </w:rPr>
                    <w:t>Правила проживания в общежитии</w:t>
                  </w:r>
                </w:p>
              </w:tc>
            </w:tr>
          </w:tbl>
          <w:p w:rsidR="0091126C" w:rsidRPr="00530530" w:rsidRDefault="0091126C">
            <w:pPr>
              <w:rPr>
                <w:color w:val="auto"/>
                <w:lang w:val="ru-RU"/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B64B6A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066765">
            <w:pPr>
              <w:spacing w:after="3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486025" cy="3153569"/>
                  <wp:effectExtent l="0" t="0" r="0" b="8890"/>
                  <wp:docPr id="12" name="Рисунок 12" descr="C:\Users\user\Desktop\общага фото\VLA_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бщага фото\VLA_5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32" cy="315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1A7DBA" w:rsidRDefault="002D6F72" w:rsidP="002D6F72">
            <w:pPr>
              <w:pStyle w:val="1"/>
              <w:jc w:val="center"/>
              <w:rPr>
                <w:lang w:val="ru-RU"/>
              </w:rPr>
            </w:pPr>
            <w:r>
              <w:rPr>
                <w:lang w:val="ru-RU"/>
              </w:rPr>
              <w:t>Материальная база общежития</w:t>
            </w:r>
          </w:p>
          <w:p w:rsidR="00E53F27" w:rsidRPr="00530530" w:rsidRDefault="00E53F27" w:rsidP="00DF5B2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</w:pPr>
            <w:bookmarkStart w:id="0" w:name="_GoBack"/>
            <w:r w:rsidRPr="00530530">
              <w:rPr>
                <w:rFonts w:ascii="Arial" w:eastAsia="Times New Roman" w:hAnsi="Arial" w:cs="Arial"/>
                <w:color w:val="auto"/>
                <w:sz w:val="22"/>
                <w:szCs w:val="22"/>
                <w:lang w:val="ru-RU" w:eastAsia="ru-RU"/>
              </w:rPr>
              <w:t>-</w:t>
            </w:r>
            <w:r w:rsidRPr="0053053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  <w:t>2-х этажное общежитие на 100 мест.</w:t>
            </w:r>
          </w:p>
          <w:p w:rsidR="00E53F27" w:rsidRPr="00530530" w:rsidRDefault="00E53F27" w:rsidP="00DF5B2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</w:pPr>
            <w:r w:rsidRPr="0053053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  <w:t xml:space="preserve"> В общежитие жилые комнаты сгруппированы по 2 комнаты по квартирной системе и рассчитаны на 5 человек.</w:t>
            </w:r>
          </w:p>
          <w:p w:rsidR="00E53F27" w:rsidRPr="00530530" w:rsidRDefault="00E53F27" w:rsidP="00DF5B2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</w:pPr>
            <w:r w:rsidRPr="0053053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  <w:t xml:space="preserve"> В каждой секции имеются кухня, туалет, душевая, </w:t>
            </w:r>
            <w:proofErr w:type="spellStart"/>
            <w:r w:rsidRPr="0053053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  <w:t>постирочная</w:t>
            </w:r>
            <w:proofErr w:type="spellEnd"/>
            <w:r w:rsidRPr="0053053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  <w:t>, все оборудовано мебелью и бытовой техникой.</w:t>
            </w:r>
          </w:p>
          <w:p w:rsidR="00E53F27" w:rsidRPr="00E53F27" w:rsidRDefault="00E53F27" w:rsidP="00DF5B2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ru-RU"/>
              </w:rPr>
            </w:pPr>
            <w:r w:rsidRPr="0053053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ru-RU" w:eastAsia="ru-RU"/>
              </w:rPr>
              <w:t xml:space="preserve"> На каждом этаже есть комнаты отдыха, комнаты для занятий по интересам, компьютерный класс, подключенный к интернету</w:t>
            </w:r>
            <w:r w:rsidRPr="00E53F27">
              <w:rPr>
                <w:rFonts w:ascii="Times New Roman" w:eastAsia="Times New Roman" w:hAnsi="Times New Roman" w:cs="Times New Roman"/>
                <w:color w:val="auto"/>
                <w:sz w:val="20"/>
                <w:lang w:val="ru-RU" w:eastAsia="ru-RU"/>
              </w:rPr>
              <w:t>.</w:t>
            </w:r>
          </w:p>
          <w:bookmarkEnd w:id="0"/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492DB2" w:rsidRPr="00492DB2" w:rsidRDefault="00492DB2" w:rsidP="00492DB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ru-RU"/>
              </w:rPr>
              <w:t>. В общежитии</w:t>
            </w:r>
            <w:r w:rsidRPr="00492DB2"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ru-RU"/>
              </w:rPr>
              <w:t xml:space="preserve"> запрещается:</w:t>
            </w:r>
          </w:p>
          <w:p w:rsidR="00492DB2" w:rsidRPr="00316909" w:rsidRDefault="00492DB2" w:rsidP="00492DB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sz w:val="20"/>
                <w:lang w:val="ru-RU"/>
              </w:rPr>
            </w:pPr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 xml:space="preserve">- продажа алкогольных напитков (в </w:t>
            </w:r>
            <w:proofErr w:type="spellStart"/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>т.ч</w:t>
            </w:r>
            <w:proofErr w:type="spellEnd"/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>. пиво) и наркотических средств;</w:t>
            </w:r>
          </w:p>
          <w:p w:rsidR="00492DB2" w:rsidRPr="00316909" w:rsidRDefault="00492DB2" w:rsidP="00492DB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sz w:val="20"/>
                <w:lang w:val="ru-RU"/>
              </w:rPr>
            </w:pPr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>- установка дополнительных замков на входную дверь помещения, в котором они проживают, переделка замков или их замена без разрешения администрации студенческого общежития;</w:t>
            </w:r>
          </w:p>
          <w:p w:rsidR="00492DB2" w:rsidRPr="00316909" w:rsidRDefault="00492DB2" w:rsidP="00492DB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sz w:val="20"/>
                <w:lang w:val="ru-RU"/>
              </w:rPr>
            </w:pPr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>- использование в жилом помещении источников открытого огня;</w:t>
            </w:r>
          </w:p>
          <w:p w:rsidR="00492DB2" w:rsidRPr="00316909" w:rsidRDefault="00492DB2" w:rsidP="00492DB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sz w:val="20"/>
                <w:lang w:val="ru-RU"/>
              </w:rPr>
            </w:pPr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>- содержание в общежитии домашних животных;</w:t>
            </w:r>
          </w:p>
          <w:p w:rsidR="00492DB2" w:rsidRPr="00316909" w:rsidRDefault="00492DB2" w:rsidP="00492DB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hAnsi="Times New Roman"/>
                <w:color w:val="auto"/>
                <w:sz w:val="20"/>
                <w:lang w:val="ru-RU"/>
              </w:rPr>
            </w:pPr>
            <w:r w:rsidRPr="00316909">
              <w:rPr>
                <w:rFonts w:ascii="Times New Roman" w:hAnsi="Times New Roman"/>
                <w:color w:val="auto"/>
                <w:sz w:val="20"/>
                <w:lang w:val="ru-RU"/>
              </w:rPr>
              <w:t>- хранение в комнате громоздких вещей, мешающих другим проживающим пользоваться выделенным помещением.</w:t>
            </w:r>
          </w:p>
          <w:p w:rsidR="0091126C" w:rsidRPr="00C201D5" w:rsidRDefault="0058041E">
            <w:pPr>
              <w:pStyle w:val="21"/>
              <w:rPr>
                <w:color w:val="002060"/>
                <w:sz w:val="22"/>
                <w:szCs w:val="22"/>
                <w:lang w:val="ru-RU"/>
              </w:rPr>
            </w:pPr>
            <w:r w:rsidRPr="00C201D5">
              <w:rPr>
                <w:color w:val="002060"/>
                <w:sz w:val="22"/>
                <w:szCs w:val="22"/>
                <w:lang w:val="ru-RU"/>
              </w:rPr>
              <w:t>"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>Слово «общежитие» – общее жильё! Стало вд</w:t>
            </w:r>
            <w:r w:rsidR="00C201D5">
              <w:rPr>
                <w:color w:val="002060"/>
                <w:sz w:val="22"/>
                <w:szCs w:val="22"/>
                <w:lang w:val="ru-RU"/>
              </w:rPr>
              <w:t>руг открытием: Нам просто повезло!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 xml:space="preserve"> Возможность развиваться, </w:t>
            </w:r>
            <w:r w:rsidR="00C201D5">
              <w:rPr>
                <w:color w:val="002060"/>
                <w:sz w:val="22"/>
                <w:szCs w:val="22"/>
                <w:lang w:val="ru-RU"/>
              </w:rPr>
              <w:t>о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 xml:space="preserve">тветственными быть, </w:t>
            </w:r>
            <w:r w:rsidR="00C201D5">
              <w:rPr>
                <w:color w:val="002060"/>
                <w:sz w:val="22"/>
                <w:szCs w:val="22"/>
                <w:lang w:val="ru-RU"/>
              </w:rPr>
              <w:t>н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 xml:space="preserve">а беды откликаться, </w:t>
            </w:r>
            <w:r w:rsidR="00C201D5">
              <w:rPr>
                <w:color w:val="002060"/>
                <w:sz w:val="22"/>
                <w:szCs w:val="22"/>
                <w:lang w:val="ru-RU"/>
              </w:rPr>
              <w:t>у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 xml:space="preserve">меть совместно жить. Здесь общие проблемы, </w:t>
            </w:r>
            <w:r w:rsidR="00C201D5">
              <w:rPr>
                <w:color w:val="002060"/>
                <w:sz w:val="22"/>
                <w:szCs w:val="22"/>
                <w:lang w:val="ru-RU"/>
              </w:rPr>
              <w:t>и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 xml:space="preserve"> радость – пополам. Здесь, понимаем всё мы, </w:t>
            </w:r>
            <w:r w:rsidR="00C201D5">
              <w:rPr>
                <w:color w:val="002060"/>
                <w:sz w:val="22"/>
                <w:szCs w:val="22"/>
                <w:lang w:val="ru-RU"/>
              </w:rPr>
              <w:t>д</w:t>
            </w:r>
            <w:r w:rsidR="00005D77" w:rsidRPr="00C201D5">
              <w:rPr>
                <w:color w:val="002060"/>
                <w:sz w:val="22"/>
                <w:szCs w:val="22"/>
                <w:lang w:val="ru-RU"/>
              </w:rPr>
              <w:t xml:space="preserve">ают так много нам! </w:t>
            </w:r>
            <w:r w:rsidRPr="00C201D5">
              <w:rPr>
                <w:color w:val="002060"/>
                <w:sz w:val="22"/>
                <w:szCs w:val="22"/>
                <w:lang w:val="ru-RU"/>
              </w:rPr>
              <w:t>".</w:t>
            </w:r>
          </w:p>
          <w:p w:rsidR="00316909" w:rsidRPr="00316909" w:rsidRDefault="00316909" w:rsidP="00316909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2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 w:eastAsia="en-US"/>
              </w:rPr>
            </w:pPr>
            <w:r w:rsidRPr="00316909">
              <w:rPr>
                <w:rFonts w:ascii="Times New Roman" w:eastAsia="Calibri" w:hAnsi="Times New Roman" w:cs="Times New Roman"/>
                <w:b/>
                <w:i/>
                <w:color w:val="C00000"/>
                <w:sz w:val="22"/>
                <w:szCs w:val="22"/>
                <w:lang w:val="ru-RU" w:eastAsia="en-US"/>
              </w:rPr>
              <w:t xml:space="preserve">За нарушение </w:t>
            </w:r>
            <w:proofErr w:type="gramStart"/>
            <w:r w:rsidRPr="00316909">
              <w:rPr>
                <w:rFonts w:ascii="Times New Roman" w:eastAsia="Calibri" w:hAnsi="Times New Roman" w:cs="Times New Roman"/>
                <w:b/>
                <w:i/>
                <w:color w:val="C00000"/>
                <w:sz w:val="22"/>
                <w:szCs w:val="22"/>
                <w:lang w:val="ru-RU" w:eastAsia="en-US"/>
              </w:rPr>
              <w:t>проживающими</w:t>
            </w:r>
            <w:proofErr w:type="gramEnd"/>
            <w:r w:rsidRPr="00316909">
              <w:rPr>
                <w:rFonts w:ascii="Times New Roman" w:eastAsia="Calibri" w:hAnsi="Times New Roman" w:cs="Times New Roman"/>
                <w:b/>
                <w:i/>
                <w:color w:val="C00000"/>
                <w:sz w:val="22"/>
                <w:szCs w:val="22"/>
                <w:lang w:val="ru-RU" w:eastAsia="en-US"/>
              </w:rPr>
              <w:t xml:space="preserve"> правил проживания к ним применяются следующие дисциплинарные взыскания</w:t>
            </w:r>
            <w:r w:rsidRPr="00316909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 w:eastAsia="en-US"/>
              </w:rPr>
              <w:t>:</w:t>
            </w:r>
          </w:p>
          <w:p w:rsidR="00316909" w:rsidRPr="00316909" w:rsidRDefault="00316909" w:rsidP="0031690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</w:pPr>
            <w:r w:rsidRPr="0031690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- два замечания;</w:t>
            </w:r>
          </w:p>
          <w:p w:rsidR="00316909" w:rsidRPr="00316909" w:rsidRDefault="00316909" w:rsidP="0031690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</w:pPr>
            <w:r w:rsidRPr="0031690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- выговор;</w:t>
            </w:r>
          </w:p>
          <w:p w:rsidR="00316909" w:rsidRPr="00316909" w:rsidRDefault="00316909" w:rsidP="0031690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</w:pPr>
            <w:r w:rsidRPr="0031690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- выселение из общежития;</w:t>
            </w:r>
          </w:p>
          <w:p w:rsidR="0091126C" w:rsidRPr="001A7DBA" w:rsidRDefault="00316909" w:rsidP="00316909">
            <w:pPr>
              <w:rPr>
                <w:lang w:val="ru-RU"/>
              </w:rPr>
            </w:pPr>
            <w:r w:rsidRPr="0031690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- отчисление из колледжа с расторжением договора найма жилого помещения в общежитии</w:t>
            </w: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51" w:type="dxa"/>
          </w:tcPr>
          <w:p w:rsidR="0091126C" w:rsidRPr="001A7DBA" w:rsidRDefault="006924F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13660" cy="2800350"/>
                  <wp:effectExtent l="0" t="0" r="0" b="0"/>
                  <wp:docPr id="9" name="Рисунок 9" descr="C:\Users\user\Desktop\общага фото\VLA_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бщага фото\VLA_5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28" cy="280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2D6F72" w:rsidRDefault="00653A6B" w:rsidP="002D6F72">
            <w:pPr>
              <w:jc w:val="center"/>
              <w:rPr>
                <w:b/>
                <w:i/>
                <w:color w:val="C00000"/>
                <w:sz w:val="24"/>
                <w:szCs w:val="24"/>
                <w:lang w:val="ru-RU"/>
              </w:rPr>
            </w:pPr>
            <w:r>
              <w:rPr>
                <w:b/>
                <w:i/>
                <w:color w:val="C00000"/>
                <w:sz w:val="24"/>
                <w:szCs w:val="24"/>
                <w:lang w:val="ru-RU"/>
              </w:rPr>
              <w:t>Порядок заселения в общежитие</w:t>
            </w:r>
          </w:p>
          <w:p w:rsidR="0091126C" w:rsidRPr="000F60E9" w:rsidRDefault="004D7889" w:rsidP="000F60E9">
            <w:pPr>
              <w:pStyle w:val="af1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lang w:val="ru-RU"/>
              </w:rPr>
            </w:pPr>
            <w:r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Заселение обучающихся производится на основании приказа директора колледжа о заселении</w:t>
            </w:r>
            <w:r w:rsidR="007B4C8F"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,</w:t>
            </w:r>
            <w:r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 xml:space="preserve"> личных заявлений</w:t>
            </w:r>
            <w:r w:rsidR="007B4C8F"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 xml:space="preserve"> от законных представителей</w:t>
            </w:r>
            <w:r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 xml:space="preserve"> и договора найма жилого помещения в студенческом общежитии</w:t>
            </w:r>
            <w:r w:rsidR="000F60E9"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 xml:space="preserve"> (в 2х экземплярах)</w:t>
            </w:r>
            <w:r w:rsidRPr="000F60E9">
              <w:rPr>
                <w:rFonts w:ascii="Times New Roman" w:eastAsia="Calibri" w:hAnsi="Times New Roman" w:cs="Times New Roman"/>
                <w:color w:val="auto"/>
                <w:sz w:val="20"/>
                <w:lang w:val="ru-RU" w:eastAsia="en-US"/>
              </w:rPr>
              <w:t>.</w:t>
            </w:r>
          </w:p>
          <w:p w:rsidR="000F60E9" w:rsidRPr="000F60E9" w:rsidRDefault="000F60E9" w:rsidP="000F60E9">
            <w:pPr>
              <w:pStyle w:val="af1"/>
              <w:numPr>
                <w:ilvl w:val="0"/>
                <w:numId w:val="8"/>
              </w:numPr>
              <w:rPr>
                <w:sz w:val="20"/>
                <w:lang w:val="ru-RU"/>
              </w:rPr>
            </w:pPr>
            <w:r w:rsidRPr="000F60E9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 xml:space="preserve">Вселение в общежитие производится </w:t>
            </w:r>
            <w:proofErr w:type="gramStart"/>
            <w:r w:rsidRPr="000F60E9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заведующим общежития</w:t>
            </w:r>
            <w:proofErr w:type="gramEnd"/>
            <w:r w:rsidRPr="000F60E9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 xml:space="preserve"> на основании справки медицинского работника на заселение и паспорта.</w:t>
            </w:r>
          </w:p>
          <w:p w:rsidR="000F60E9" w:rsidRPr="000F60E9" w:rsidRDefault="000F60E9" w:rsidP="000F60E9">
            <w:pPr>
              <w:pStyle w:val="af1"/>
              <w:numPr>
                <w:ilvl w:val="0"/>
                <w:numId w:val="8"/>
              </w:numPr>
              <w:rPr>
                <w:sz w:val="20"/>
                <w:lang w:val="ru-RU"/>
              </w:rPr>
            </w:pPr>
            <w:r w:rsidRPr="000F60E9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Взимание платы за проживание в студенческом общежитии осуществляется</w:t>
            </w:r>
            <w:r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 xml:space="preserve"> через бухгалтерию колледжа, либо на расчетный счет через отделение банка.</w:t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B92A2E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11ED5532"/>
    <w:multiLevelType w:val="hybridMultilevel"/>
    <w:tmpl w:val="4A5A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16EEE"/>
    <w:multiLevelType w:val="multilevel"/>
    <w:tmpl w:val="C5665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627"/>
    <w:rsid w:val="00005D77"/>
    <w:rsid w:val="00066765"/>
    <w:rsid w:val="00093FDC"/>
    <w:rsid w:val="000B3255"/>
    <w:rsid w:val="000F60E9"/>
    <w:rsid w:val="001A7DBA"/>
    <w:rsid w:val="002D6F72"/>
    <w:rsid w:val="00316909"/>
    <w:rsid w:val="003F6FF5"/>
    <w:rsid w:val="004203DD"/>
    <w:rsid w:val="0046488C"/>
    <w:rsid w:val="00492DB2"/>
    <w:rsid w:val="004D7889"/>
    <w:rsid w:val="00530530"/>
    <w:rsid w:val="005721A9"/>
    <w:rsid w:val="0058041E"/>
    <w:rsid w:val="005C05A0"/>
    <w:rsid w:val="00642BCE"/>
    <w:rsid w:val="00653A6B"/>
    <w:rsid w:val="006924F0"/>
    <w:rsid w:val="007B4C8F"/>
    <w:rsid w:val="00890E99"/>
    <w:rsid w:val="0091126C"/>
    <w:rsid w:val="00A70476"/>
    <w:rsid w:val="00A97627"/>
    <w:rsid w:val="00B64B6A"/>
    <w:rsid w:val="00B92A2E"/>
    <w:rsid w:val="00BC221C"/>
    <w:rsid w:val="00BD78EF"/>
    <w:rsid w:val="00C201D5"/>
    <w:rsid w:val="00DF5B25"/>
    <w:rsid w:val="00E001F0"/>
    <w:rsid w:val="00E53F27"/>
    <w:rsid w:val="00FE20B1"/>
    <w:rsid w:val="00FE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0F60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0F6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S10291189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FAB76181BB94596A5C4C2F92EA513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DA0303-C49F-4D1C-9764-E22AE3D9924A}"/>
      </w:docPartPr>
      <w:docPartBody>
        <w:p w:rsidR="0028359D" w:rsidRDefault="00921069">
          <w:pPr>
            <w:pStyle w:val="3FAB76181BB94596A5C4C2F92EA51379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69"/>
    <w:rsid w:val="000735EC"/>
    <w:rsid w:val="0010332A"/>
    <w:rsid w:val="0028359D"/>
    <w:rsid w:val="00921069"/>
    <w:rsid w:val="00DE5D2B"/>
    <w:rsid w:val="00F7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AB76181BB94596A5C4C2F92EA51379">
    <w:name w:val="3FAB76181BB94596A5C4C2F92EA51379"/>
  </w:style>
  <w:style w:type="paragraph" w:customStyle="1" w:styleId="C7196C40964C43B7A0E8E37D2447E8A9">
    <w:name w:val="C7196C40964C43B7A0E8E37D2447E8A9"/>
    <w:rsid w:val="00F732C3"/>
  </w:style>
  <w:style w:type="paragraph" w:customStyle="1" w:styleId="84F543F7823A440FA471E83FB111A4B7">
    <w:name w:val="84F543F7823A440FA471E83FB111A4B7"/>
    <w:rsid w:val="00F732C3"/>
  </w:style>
  <w:style w:type="paragraph" w:customStyle="1" w:styleId="17C6AA8F3F7E418DB203CB3D39AFA810">
    <w:name w:val="17C6AA8F3F7E418DB203CB3D39AFA810"/>
    <w:rsid w:val="00F732C3"/>
  </w:style>
  <w:style w:type="paragraph" w:customStyle="1" w:styleId="D103E674B4B64728A4E491098DCCAD34">
    <w:name w:val="D103E674B4B64728A4E491098DCCAD34"/>
    <w:rsid w:val="00F732C3"/>
  </w:style>
  <w:style w:type="paragraph" w:customStyle="1" w:styleId="95F2504B6C1941D68900D83C56FAB8EC">
    <w:name w:val="95F2504B6C1941D68900D83C56FAB8EC"/>
    <w:rsid w:val="00F732C3"/>
  </w:style>
  <w:style w:type="paragraph" w:customStyle="1" w:styleId="35EFBAE726884165BE9A3B427369FFE9">
    <w:name w:val="35EFBAE726884165BE9A3B427369FFE9"/>
    <w:rsid w:val="00F732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AB76181BB94596A5C4C2F92EA51379">
    <w:name w:val="3FAB76181BB94596A5C4C2F92EA51379"/>
  </w:style>
  <w:style w:type="paragraph" w:customStyle="1" w:styleId="C7196C40964C43B7A0E8E37D2447E8A9">
    <w:name w:val="C7196C40964C43B7A0E8E37D2447E8A9"/>
    <w:rsid w:val="00F732C3"/>
  </w:style>
  <w:style w:type="paragraph" w:customStyle="1" w:styleId="84F543F7823A440FA471E83FB111A4B7">
    <w:name w:val="84F543F7823A440FA471E83FB111A4B7"/>
    <w:rsid w:val="00F732C3"/>
  </w:style>
  <w:style w:type="paragraph" w:customStyle="1" w:styleId="17C6AA8F3F7E418DB203CB3D39AFA810">
    <w:name w:val="17C6AA8F3F7E418DB203CB3D39AFA810"/>
    <w:rsid w:val="00F732C3"/>
  </w:style>
  <w:style w:type="paragraph" w:customStyle="1" w:styleId="D103E674B4B64728A4E491098DCCAD34">
    <w:name w:val="D103E674B4B64728A4E491098DCCAD34"/>
    <w:rsid w:val="00F732C3"/>
  </w:style>
  <w:style w:type="paragraph" w:customStyle="1" w:styleId="95F2504B6C1941D68900D83C56FAB8EC">
    <w:name w:val="95F2504B6C1941D68900D83C56FAB8EC"/>
    <w:rsid w:val="00F732C3"/>
  </w:style>
  <w:style w:type="paragraph" w:customStyle="1" w:styleId="35EFBAE726884165BE9A3B427369FFE9">
    <w:name w:val="35EFBAE726884165BE9A3B427369FFE9"/>
    <w:rsid w:val="00F732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TS102911898</Template>
  <TotalTime>585</TotalTime>
  <Pages>2</Pages>
  <Words>743</Words>
  <Characters>4237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Междуреченский агропромышленный колледж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2017-02-28T10:06:00Z</dcterms:created>
  <dcterms:modified xsi:type="dcterms:W3CDTF">2017-03-20T11:01:00Z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