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014" w:rsidRPr="006315DC" w:rsidRDefault="00D36014" w:rsidP="00695B7F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315DC">
        <w:rPr>
          <w:b/>
          <w:bCs/>
          <w:sz w:val="28"/>
          <w:szCs w:val="28"/>
        </w:rPr>
        <w:t>Шавкун Светлана Павловна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315DC">
        <w:rPr>
          <w:sz w:val="28"/>
          <w:szCs w:val="28"/>
        </w:rPr>
        <w:t>Воспитатель</w:t>
      </w:r>
    </w:p>
    <w:p w:rsidR="00D36014" w:rsidRDefault="00D36014" w:rsidP="00695B7F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315DC">
        <w:rPr>
          <w:sz w:val="28"/>
          <w:szCs w:val="28"/>
        </w:rPr>
        <w:t>МБДОУ "Детский сад общеразвивающего вида № 7 "Жемчужинка" Муниципального образования городской округ</w:t>
      </w:r>
    </w:p>
    <w:p w:rsidR="00D36014" w:rsidRDefault="00D36014" w:rsidP="00695B7F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  <w:r w:rsidRPr="006315DC">
        <w:rPr>
          <w:sz w:val="28"/>
          <w:szCs w:val="28"/>
        </w:rPr>
        <w:t xml:space="preserve"> Симферополь Республики Крым"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D36014" w:rsidRPr="006315DC" w:rsidRDefault="00D36014" w:rsidP="00695B7F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315DC">
        <w:rPr>
          <w:b/>
          <w:bCs/>
          <w:sz w:val="28"/>
          <w:szCs w:val="28"/>
        </w:rPr>
        <w:t>Конспект НОД итогового интегрированного занятия с использованием ИКТ</w:t>
      </w:r>
    </w:p>
    <w:p w:rsidR="00D36014" w:rsidRDefault="00D36014" w:rsidP="00695B7F">
      <w:pPr>
        <w:pStyle w:val="NormalWeb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6315DC">
        <w:rPr>
          <w:b/>
          <w:bCs/>
          <w:sz w:val="28"/>
          <w:szCs w:val="28"/>
        </w:rPr>
        <w:t>на тему: "Космическое путешествие за чудо-кладом" в старшей группе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center"/>
        <w:rPr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-4"/>
          <w:sz w:val="28"/>
          <w:szCs w:val="28"/>
        </w:rPr>
        <w:t>Цель:</w:t>
      </w:r>
      <w:r w:rsidRPr="006315DC">
        <w:rPr>
          <w:rFonts w:ascii="Times New Roman" w:hAnsi="Times New Roman" w:cs="Times New Roman"/>
          <w:spacing w:val="-4"/>
          <w:sz w:val="28"/>
          <w:szCs w:val="28"/>
        </w:rPr>
        <w:t xml:space="preserve"> формирование первоначальных представлений о космосе.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6315DC">
        <w:rPr>
          <w:rStyle w:val="c5c7"/>
          <w:b/>
          <w:bCs/>
          <w:color w:val="000000"/>
          <w:sz w:val="28"/>
          <w:szCs w:val="28"/>
        </w:rPr>
        <w:t>Задачи: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 продолжать знакомить детей с историей развития космонавтики;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развивать умения применять знания, умения и навыки, полученные на заняти</w:t>
      </w:r>
      <w:r>
        <w:rPr>
          <w:rStyle w:val="c8"/>
          <w:color w:val="000000"/>
          <w:sz w:val="28"/>
          <w:szCs w:val="28"/>
        </w:rPr>
        <w:t>и</w:t>
      </w:r>
      <w:r w:rsidRPr="006315DC">
        <w:rPr>
          <w:rStyle w:val="c8"/>
          <w:color w:val="000000"/>
          <w:sz w:val="28"/>
          <w:szCs w:val="28"/>
        </w:rPr>
        <w:t>, проявлять активный познавательный интерес;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 показать разнообразие планет;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расширять словарный запас и активизировать лексику дошкольников, употребление существительных, прилагательных;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15DC">
        <w:rPr>
          <w:rFonts w:ascii="Times New Roman" w:hAnsi="Times New Roman" w:cs="Times New Roman"/>
          <w:spacing w:val="-4"/>
          <w:sz w:val="28"/>
          <w:szCs w:val="28"/>
        </w:rPr>
        <w:t>- учить отвечать на вопросы полным предложением, совершенствовать грамматический строй речи;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15DC">
        <w:rPr>
          <w:rFonts w:ascii="Times New Roman" w:hAnsi="Times New Roman" w:cs="Times New Roman"/>
          <w:spacing w:val="-4"/>
          <w:sz w:val="28"/>
          <w:szCs w:val="28"/>
        </w:rPr>
        <w:t>- развивать зрительное, слуховое внимание, восприятие, память, мышление, общую и мелкую моторику, речевое дыхание и длительность правильного речевого выдоха, координацию речи с движением.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pacing w:val="-4"/>
          <w:sz w:val="28"/>
          <w:szCs w:val="28"/>
        </w:rPr>
        <w:t>-</w:t>
      </w:r>
      <w:r w:rsidRPr="006315DC">
        <w:rPr>
          <w:color w:val="000000"/>
          <w:sz w:val="28"/>
          <w:szCs w:val="28"/>
        </w:rPr>
        <w:t xml:space="preserve"> Закреплять знания о временах года, днях недели, времени суток, месяцев.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Закрепить счёт до 10, независимо от расположения.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совершенствовать умение находить место числа в ряду,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 xml:space="preserve">- закреплять прямой и обратный счет; называть «соседей» числа, </w:t>
      </w:r>
      <w:r>
        <w:rPr>
          <w:color w:val="000000"/>
          <w:sz w:val="28"/>
          <w:szCs w:val="28"/>
        </w:rPr>
        <w:t>предыдущее</w:t>
      </w:r>
      <w:r w:rsidRPr="006315DC">
        <w:rPr>
          <w:color w:val="000000"/>
          <w:sz w:val="28"/>
          <w:szCs w:val="28"/>
        </w:rPr>
        <w:t xml:space="preserve"> и </w:t>
      </w:r>
      <w:r>
        <w:rPr>
          <w:color w:val="000000"/>
          <w:sz w:val="28"/>
          <w:szCs w:val="28"/>
        </w:rPr>
        <w:t>по</w:t>
      </w:r>
      <w:r w:rsidRPr="006315DC">
        <w:rPr>
          <w:color w:val="000000"/>
          <w:sz w:val="28"/>
          <w:szCs w:val="28"/>
        </w:rPr>
        <w:t>следующее число;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закреплять умение правильно пользоваться знаками «больше», «меньше» или «равно»;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6315DC">
        <w:rPr>
          <w:sz w:val="28"/>
          <w:szCs w:val="28"/>
        </w:rPr>
        <w:t>- закрепить навыки ориентировки на листе бумаги, таблицы: слева, направо, вперёд, назад и т.д.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воспитывать уважение к трудной и опасной профессии космонавта;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- прививать любовь к стране.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rStyle w:val="c5c7"/>
          <w:b/>
          <w:bCs/>
          <w:color w:val="000000"/>
          <w:sz w:val="28"/>
          <w:szCs w:val="28"/>
        </w:rPr>
      </w:pPr>
      <w:r w:rsidRPr="006315DC">
        <w:rPr>
          <w:rStyle w:val="c5c7"/>
          <w:b/>
          <w:bCs/>
          <w:color w:val="000000"/>
          <w:sz w:val="28"/>
          <w:szCs w:val="28"/>
        </w:rPr>
        <w:t>Оборудование: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0"/>
          <w:color w:val="000000"/>
          <w:sz w:val="28"/>
          <w:szCs w:val="28"/>
        </w:rPr>
        <w:t>Ноутбук, видеопроектор, экран, презентация «Космос – это Вселенная!» 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315DC">
        <w:rPr>
          <w:rStyle w:val="c0"/>
          <w:color w:val="000000"/>
          <w:sz w:val="28"/>
          <w:szCs w:val="28"/>
        </w:rPr>
        <w:t>Музыкальное оформление: А. Рыбников «Млечный путь», «Через тернии к звездам» из кинофильма «Большое космическое путешествие».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6315DC">
        <w:rPr>
          <w:rStyle w:val="c0"/>
          <w:color w:val="000000"/>
          <w:sz w:val="28"/>
          <w:szCs w:val="28"/>
        </w:rPr>
        <w:t>Демонстрационный и раздаточный материал по ФНМП и обучению грамоте. Бумажный цветок, лента, конверты с заданиями.</w:t>
      </w:r>
    </w:p>
    <w:p w:rsidR="00D36014" w:rsidRPr="006315DC" w:rsidRDefault="00D36014" w:rsidP="00695B7F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  <w:r w:rsidRPr="006315DC">
        <w:rPr>
          <w:rStyle w:val="c0"/>
          <w:b/>
          <w:color w:val="000000"/>
          <w:sz w:val="28"/>
          <w:szCs w:val="28"/>
        </w:rPr>
        <w:t>Предварительная работа: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5c10"/>
          <w:b/>
          <w:bCs/>
          <w:color w:val="000000"/>
          <w:sz w:val="28"/>
          <w:szCs w:val="28"/>
        </w:rPr>
        <w:t>Цель: </w:t>
      </w:r>
      <w:r w:rsidRPr="006315DC">
        <w:rPr>
          <w:rStyle w:val="c8"/>
          <w:color w:val="000000"/>
          <w:sz w:val="28"/>
          <w:szCs w:val="28"/>
        </w:rPr>
        <w:t> уточнить и обобщить знания о космосе.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5c10"/>
          <w:b/>
          <w:bCs/>
          <w:color w:val="000000"/>
          <w:sz w:val="28"/>
          <w:szCs w:val="28"/>
        </w:rPr>
        <w:t>Словарная работа:</w:t>
      </w:r>
      <w:r w:rsidRPr="006315DC">
        <w:rPr>
          <w:rStyle w:val="c8"/>
          <w:color w:val="000000"/>
          <w:sz w:val="28"/>
          <w:szCs w:val="28"/>
        </w:rPr>
        <w:t> небо, звездное небо, комета; звезда, планета, галактика, созвездия; Солнце, Земля, Луна; космос, космический корабль, спутники, телескоп, космический полет, космонавт, скафандр.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5c10"/>
          <w:b/>
          <w:bCs/>
          <w:color w:val="000000"/>
          <w:sz w:val="28"/>
          <w:szCs w:val="28"/>
        </w:rPr>
        <w:t>Предварительная работа:</w:t>
      </w:r>
      <w:r w:rsidRPr="006315DC">
        <w:rPr>
          <w:rStyle w:val="apple-converted-space"/>
          <w:b/>
          <w:bCs/>
          <w:color w:val="000000"/>
          <w:sz w:val="28"/>
          <w:szCs w:val="28"/>
        </w:rPr>
        <w:t> </w:t>
      </w:r>
      <w:r w:rsidRPr="006315DC">
        <w:rPr>
          <w:rStyle w:val="c8"/>
          <w:color w:val="000000"/>
          <w:sz w:val="28"/>
          <w:szCs w:val="28"/>
        </w:rPr>
        <w:t>беседа с детьми о предстоящем празднике 12 апреля – «День космонавтики».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Рассматривание предметных картинок с изображением первых космонавтов, спутников Земли, космических станций, дидактического альбома «Планеты Солнечной системы. Какие они?»</w:t>
      </w:r>
    </w:p>
    <w:p w:rsidR="00D36014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 xml:space="preserve">Игры  «Что возьмем с собою в космос», «Космический словарь». 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Рисование, лепка и аппликация на космическую тематику.</w:t>
      </w:r>
    </w:p>
    <w:p w:rsidR="00D36014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rStyle w:val="c8"/>
          <w:color w:val="000000"/>
          <w:sz w:val="28"/>
          <w:szCs w:val="28"/>
        </w:rPr>
      </w:pPr>
      <w:r w:rsidRPr="006315DC">
        <w:rPr>
          <w:rStyle w:val="c8"/>
          <w:color w:val="000000"/>
          <w:sz w:val="28"/>
          <w:szCs w:val="28"/>
        </w:rPr>
        <w:t>Первоначальное знакомство с Вселенной, Солнцем и солнечной системой.</w:t>
      </w:r>
    </w:p>
    <w:p w:rsidR="00D36014" w:rsidRPr="006315DC" w:rsidRDefault="00D36014" w:rsidP="00695B7F">
      <w:pPr>
        <w:pStyle w:val="c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14" w:right="1901" w:firstLine="2942"/>
        <w:jc w:val="both"/>
        <w:rPr>
          <w:rFonts w:ascii="Times New Roman" w:hAnsi="Times New Roman" w:cs="Times New Roman"/>
          <w:b/>
          <w:bCs/>
          <w:spacing w:val="12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2"/>
          <w:sz w:val="28"/>
          <w:szCs w:val="28"/>
        </w:rPr>
        <w:t>Ход НОД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bCs/>
          <w:color w:val="000000"/>
          <w:sz w:val="28"/>
          <w:szCs w:val="28"/>
        </w:rPr>
        <w:t xml:space="preserve">                       Дети заходят в зал под музыку </w:t>
      </w:r>
    </w:p>
    <w:p w:rsidR="00D36014" w:rsidRPr="006315DC" w:rsidRDefault="00D36014" w:rsidP="00695B7F">
      <w:pPr>
        <w:shd w:val="clear" w:color="auto" w:fill="FFFFFF"/>
        <w:ind w:left="14" w:right="1901" w:hanging="14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4"/>
          <w:sz w:val="28"/>
          <w:szCs w:val="28"/>
        </w:rPr>
        <w:t>Вос</w:t>
      </w:r>
      <w:r>
        <w:rPr>
          <w:rFonts w:ascii="Times New Roman" w:hAnsi="Times New Roman" w:cs="Times New Roman"/>
          <w:b/>
          <w:spacing w:val="4"/>
          <w:sz w:val="28"/>
          <w:szCs w:val="28"/>
        </w:rPr>
        <w:t>питате</w:t>
      </w:r>
      <w:r w:rsidRPr="006315DC">
        <w:rPr>
          <w:rFonts w:ascii="Times New Roman" w:hAnsi="Times New Roman" w:cs="Times New Roman"/>
          <w:b/>
          <w:spacing w:val="4"/>
          <w:sz w:val="28"/>
          <w:szCs w:val="28"/>
        </w:rPr>
        <w:t>ль: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 Дети, вы любите путешествовать?</w:t>
      </w:r>
    </w:p>
    <w:p w:rsidR="00D36014" w:rsidRPr="006315DC" w:rsidRDefault="00D36014" w:rsidP="00695B7F">
      <w:pPr>
        <w:shd w:val="clear" w:color="auto" w:fill="FFFFFF"/>
        <w:ind w:left="5" w:firstLine="206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Сегодня мы отправимся в космическое путешествие за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чудо-кладом. Полетим в космос и побываем на разных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>планетах нашей солнечной системы.</w:t>
      </w:r>
    </w:p>
    <w:p w:rsidR="00D36014" w:rsidRPr="006315DC" w:rsidRDefault="00D36014" w:rsidP="00695B7F">
      <w:pPr>
        <w:shd w:val="clear" w:color="auto" w:fill="FFFFFF"/>
        <w:ind w:left="5" w:firstLine="206"/>
        <w:jc w:val="both"/>
        <w:rPr>
          <w:rFonts w:ascii="Times New Roman" w:hAnsi="Times New Roman" w:cs="Times New Roman"/>
          <w:b/>
          <w:spacing w:val="5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5"/>
          <w:sz w:val="28"/>
          <w:szCs w:val="28"/>
        </w:rPr>
        <w:t xml:space="preserve">                  Интеллектуальная разминка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b/>
          <w:color w:val="000000"/>
          <w:sz w:val="28"/>
          <w:szCs w:val="28"/>
        </w:rPr>
        <w:t>Восп</w:t>
      </w:r>
      <w:r>
        <w:rPr>
          <w:b/>
          <w:color w:val="000000"/>
          <w:sz w:val="28"/>
          <w:szCs w:val="28"/>
        </w:rPr>
        <w:t>итате</w:t>
      </w:r>
      <w:r w:rsidRPr="006315DC">
        <w:rPr>
          <w:b/>
          <w:color w:val="000000"/>
          <w:sz w:val="28"/>
          <w:szCs w:val="28"/>
        </w:rPr>
        <w:t>ль:</w:t>
      </w:r>
      <w:r w:rsidRPr="006315DC">
        <w:rPr>
          <w:color w:val="000000"/>
          <w:sz w:val="28"/>
          <w:szCs w:val="28"/>
        </w:rPr>
        <w:t xml:space="preserve"> Сначала давайте определимся во времени.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Какое сейчас время года? (Весна)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Назовите весенние месяцы. (Март, апрель, май).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Какой день недели сегодня? (Вторник)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Какой день недели был вчера? (Понедельник)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- Какой день недели после вторника наступит? (Среда)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sz w:val="28"/>
          <w:szCs w:val="28"/>
        </w:rPr>
      </w:pPr>
      <w:r w:rsidRPr="006315DC">
        <w:rPr>
          <w:sz w:val="28"/>
          <w:szCs w:val="28"/>
        </w:rPr>
        <w:t>- Какое время суток сейчас? (Утро)</w:t>
      </w:r>
    </w:p>
    <w:p w:rsidR="00D36014" w:rsidRPr="006315DC" w:rsidRDefault="00D36014" w:rsidP="00695B7F">
      <w:pPr>
        <w:pStyle w:val="NormalWe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315DC">
        <w:rPr>
          <w:sz w:val="28"/>
          <w:szCs w:val="28"/>
        </w:rPr>
        <w:t xml:space="preserve">- </w:t>
      </w:r>
      <w:r w:rsidRPr="006315DC">
        <w:rPr>
          <w:color w:val="000000"/>
          <w:sz w:val="28"/>
          <w:szCs w:val="28"/>
        </w:rPr>
        <w:t>Кто стал первым космонавтом Земли?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- Назовите команду, которая летит в космос.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-  Кто управляет ракетой, летательным аппаратом?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- На какой планете мы живем? 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- Назовите естественный спутник Земли.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- Является ли Солнце планетой? Почему?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-Сколько планет в Солнечной системе?</w:t>
      </w:r>
    </w:p>
    <w:p w:rsidR="00D36014" w:rsidRPr="006315DC" w:rsidRDefault="00D36014" w:rsidP="00695B7F">
      <w:pPr>
        <w:shd w:val="clear" w:color="auto" w:fill="FFFFFF"/>
        <w:ind w:right="634" w:firstLine="22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На чем же мы полетим? Ракеты у нас нет, поэтому 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>лететь будем на вот этом волшебном ковре.</w:t>
      </w:r>
    </w:p>
    <w:p w:rsidR="00D36014" w:rsidRPr="006315DC" w:rsidRDefault="00D36014" w:rsidP="00695B7F">
      <w:pPr>
        <w:shd w:val="clear" w:color="auto" w:fill="FFFFFF"/>
        <w:ind w:left="389"/>
        <w:jc w:val="center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4"/>
          <w:sz w:val="28"/>
          <w:szCs w:val="28"/>
        </w:rPr>
        <w:t>Дети становятся на ковер и закрывают глаза.</w:t>
      </w:r>
    </w:p>
    <w:p w:rsidR="00D36014" w:rsidRPr="006315DC" w:rsidRDefault="00D36014" w:rsidP="00695B7F">
      <w:pPr>
        <w:shd w:val="clear" w:color="auto" w:fill="FFFFFF"/>
        <w:ind w:left="216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Мы летим и слушаем музыку космоса.</w:t>
      </w:r>
    </w:p>
    <w:p w:rsidR="00D36014" w:rsidRPr="006315DC" w:rsidRDefault="00D36014" w:rsidP="00695B7F">
      <w:pPr>
        <w:shd w:val="clear" w:color="auto" w:fill="FFFFFF"/>
        <w:ind w:firstLine="206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Открывайте глаза. Вот мы с вами и попали в Космос, на 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t xml:space="preserve">загадочную планету. Кто догадался, как называется эта 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>красная планета?</w:t>
      </w:r>
    </w:p>
    <w:p w:rsidR="00D36014" w:rsidRPr="006315DC" w:rsidRDefault="00D36014" w:rsidP="00695B7F">
      <w:pPr>
        <w:shd w:val="clear" w:color="auto" w:fill="FFFFFF"/>
        <w:ind w:left="18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Да, ребята, мы прилетели на Марс.</w:t>
      </w:r>
    </w:p>
    <w:p w:rsidR="00D36014" w:rsidRPr="006315DC" w:rsidRDefault="00D36014" w:rsidP="00695B7F">
      <w:pPr>
        <w:shd w:val="clear" w:color="auto" w:fill="FFFFFF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Ребенок: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Эта планета находится ближе всех планет к 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>Земле. Ее поверхность покрыта грунтом красного цвета.</w:t>
      </w:r>
    </w:p>
    <w:p w:rsidR="00D36014" w:rsidRPr="006315DC" w:rsidRDefault="00D36014" w:rsidP="00695B7F">
      <w:pPr>
        <w:shd w:val="clear" w:color="auto" w:fill="FFFFFF"/>
        <w:ind w:left="14"/>
        <w:jc w:val="center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3"/>
          <w:sz w:val="28"/>
          <w:szCs w:val="28"/>
        </w:rPr>
        <w:t>Планета Марс (звучит голос взрослого):</w:t>
      </w:r>
    </w:p>
    <w:p w:rsidR="00D36014" w:rsidRPr="006315DC" w:rsidRDefault="00D36014" w:rsidP="00695B7F">
      <w:pPr>
        <w:shd w:val="clear" w:color="auto" w:fill="FFFFFF"/>
        <w:ind w:left="677" w:right="63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Добрый день, мои дорогие!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Приветствую вас и желаю вам найти чудо-клад.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А для этого нужно выполнить много заданий. </w:t>
      </w: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И первое задание вы получите от меня.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>Желаю успехов!</w:t>
      </w:r>
    </w:p>
    <w:p w:rsidR="00D36014" w:rsidRPr="006315DC" w:rsidRDefault="00D36014" w:rsidP="00695B7F">
      <w:pPr>
        <w:shd w:val="clear" w:color="auto" w:fill="FFFFFF"/>
        <w:ind w:right="634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6315DC">
        <w:rPr>
          <w:rFonts w:ascii="Times New Roman" w:hAnsi="Times New Roman" w:cs="Times New Roman"/>
          <w:b/>
          <w:bCs/>
          <w:spacing w:val="14"/>
          <w:sz w:val="28"/>
          <w:szCs w:val="28"/>
        </w:rPr>
        <w:t>Марсианин дает воспитателю конверты с заданиями.</w:t>
      </w:r>
    </w:p>
    <w:p w:rsidR="00D36014" w:rsidRPr="006315DC" w:rsidRDefault="00D36014" w:rsidP="000D08C7">
      <w:pPr>
        <w:shd w:val="clear" w:color="auto" w:fill="FFFFFF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9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9"/>
          <w:sz w:val="28"/>
          <w:szCs w:val="28"/>
        </w:rPr>
        <w:t>итате</w:t>
      </w:r>
      <w:r w:rsidRPr="006315DC">
        <w:rPr>
          <w:rFonts w:ascii="Times New Roman" w:hAnsi="Times New Roman" w:cs="Times New Roman"/>
          <w:b/>
          <w:bCs/>
          <w:spacing w:val="9"/>
          <w:sz w:val="28"/>
          <w:szCs w:val="28"/>
        </w:rPr>
        <w:t>ль задает вопросы:</w:t>
      </w:r>
    </w:p>
    <w:p w:rsidR="00D36014" w:rsidRPr="006315DC" w:rsidRDefault="00D36014" w:rsidP="00695B7F">
      <w:pPr>
        <w:shd w:val="clear" w:color="auto" w:fill="FFFFFF"/>
        <w:ind w:left="7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1.Из чего состоит наша речь?</w:t>
      </w:r>
    </w:p>
    <w:p w:rsidR="00D36014" w:rsidRPr="006315DC" w:rsidRDefault="00D36014" w:rsidP="00695B7F">
      <w:pPr>
        <w:shd w:val="clear" w:color="auto" w:fill="FFFFFF"/>
        <w:ind w:left="5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2. Какие бывают предложения? По цели высказывания?</w:t>
      </w:r>
    </w:p>
    <w:p w:rsidR="00D36014" w:rsidRPr="006315DC" w:rsidRDefault="00D36014" w:rsidP="00695B7F">
      <w:pPr>
        <w:shd w:val="clear" w:color="auto" w:fill="FFFFFF"/>
        <w:tabs>
          <w:tab w:val="left" w:pos="5774"/>
          <w:tab w:val="left" w:pos="6682"/>
        </w:tabs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>З.Из чего состоят предложения?</w:t>
      </w:r>
      <w:r w:rsidRPr="006315DC">
        <w:rPr>
          <w:rFonts w:ascii="Times New Roman" w:hAnsi="Times New Roman" w:cs="Times New Roman"/>
          <w:sz w:val="28"/>
          <w:szCs w:val="28"/>
        </w:rPr>
        <w:tab/>
      </w:r>
      <w:r w:rsidRPr="006315DC">
        <w:rPr>
          <w:rFonts w:ascii="Times New Roman" w:hAnsi="Times New Roman" w:cs="Times New Roman"/>
          <w:sz w:val="28"/>
          <w:szCs w:val="28"/>
        </w:rPr>
        <w:tab/>
      </w:r>
    </w:p>
    <w:p w:rsidR="00D36014" w:rsidRPr="006315DC" w:rsidRDefault="00D36014" w:rsidP="00695B7F">
      <w:pPr>
        <w:shd w:val="clear" w:color="auto" w:fill="FFFFFF"/>
        <w:ind w:left="43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4"/>
          <w:sz w:val="28"/>
          <w:szCs w:val="28"/>
        </w:rPr>
        <w:t>4.Слова из чего состоят? На что делятся слова?</w:t>
      </w:r>
    </w:p>
    <w:p w:rsidR="00D36014" w:rsidRPr="006315DC" w:rsidRDefault="00D36014" w:rsidP="00695B7F">
      <w:pPr>
        <w:shd w:val="clear" w:color="auto" w:fill="FFFFFF"/>
        <w:ind w:left="53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9"/>
          <w:sz w:val="28"/>
          <w:szCs w:val="28"/>
        </w:rPr>
        <w:t>5.Какие бывают звуки?</w:t>
      </w:r>
    </w:p>
    <w:p w:rsidR="00D36014" w:rsidRPr="006315DC" w:rsidRDefault="00D36014" w:rsidP="00695B7F">
      <w:pPr>
        <w:shd w:val="clear" w:color="auto" w:fill="FFFFFF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6.Назовите первый звук в словах: РАКЕТА, МАК, ЛЕС.</w:t>
      </w:r>
    </w:p>
    <w:p w:rsidR="00D36014" w:rsidRPr="006315DC" w:rsidRDefault="00D36014" w:rsidP="00695B7F">
      <w:pPr>
        <w:shd w:val="clear" w:color="auto" w:fill="FFFFFF"/>
        <w:ind w:left="4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7.Последний звук и в середине слова.</w:t>
      </w:r>
    </w:p>
    <w:p w:rsidR="00D36014" w:rsidRPr="006315DC" w:rsidRDefault="00D36014" w:rsidP="00695B7F">
      <w:pPr>
        <w:shd w:val="clear" w:color="auto" w:fill="FFFFFF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8.Перечислите слова в которых звук </w:t>
      </w:r>
      <w:r w:rsidRPr="006315DC">
        <w:rPr>
          <w:rFonts w:ascii="Times New Roman" w:hAnsi="Times New Roman" w:cs="Times New Roman"/>
          <w:b/>
          <w:spacing w:val="7"/>
          <w:sz w:val="28"/>
          <w:szCs w:val="28"/>
        </w:rPr>
        <w:t xml:space="preserve">Р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стоит в начале слова                                                                                9.Назовите слова в которых звук </w:t>
      </w:r>
      <w:r w:rsidRPr="006315DC">
        <w:rPr>
          <w:rFonts w:ascii="Times New Roman" w:hAnsi="Times New Roman" w:cs="Times New Roman"/>
          <w:b/>
          <w:spacing w:val="7"/>
          <w:sz w:val="28"/>
          <w:szCs w:val="28"/>
        </w:rPr>
        <w:t>С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 находится в конце слова.</w:t>
      </w:r>
    </w:p>
    <w:p w:rsidR="00D36014" w:rsidRPr="006315DC" w:rsidRDefault="00D36014" w:rsidP="00695B7F">
      <w:pPr>
        <w:shd w:val="clear" w:color="auto" w:fill="FFFFFF"/>
        <w:ind w:left="38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7"/>
          <w:sz w:val="28"/>
          <w:szCs w:val="28"/>
        </w:rPr>
        <w:t xml:space="preserve">                 Работа с раздаточным материалом</w:t>
      </w:r>
    </w:p>
    <w:p w:rsidR="00D36014" w:rsidRPr="006315DC" w:rsidRDefault="00D36014" w:rsidP="00695B7F">
      <w:pPr>
        <w:shd w:val="clear" w:color="auto" w:fill="FFFFFF"/>
        <w:ind w:left="38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1.Дид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актическая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>игра «Выбери картинку на заданный звук»</w:t>
      </w:r>
    </w:p>
    <w:p w:rsidR="00D36014" w:rsidRPr="006315DC" w:rsidRDefault="00D36014" w:rsidP="00FA0D07">
      <w:pPr>
        <w:shd w:val="clear" w:color="auto" w:fill="FFFFFF"/>
        <w:ind w:left="40"/>
        <w:rPr>
          <w:rFonts w:ascii="Times New Roman" w:hAnsi="Times New Roman" w:cs="Times New Roman"/>
          <w:spacing w:val="7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2.Дид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актическая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>игра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>«Составь предложение по картинке и напиши схему предложения»</w:t>
      </w:r>
    </w:p>
    <w:p w:rsidR="00D36014" w:rsidRPr="006315DC" w:rsidRDefault="00D36014" w:rsidP="00695B7F">
      <w:pPr>
        <w:shd w:val="clear" w:color="auto" w:fill="FFFFFF"/>
        <w:ind w:left="3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3.Дид</w:t>
      </w:r>
      <w:r>
        <w:rPr>
          <w:rFonts w:ascii="Times New Roman" w:hAnsi="Times New Roman" w:cs="Times New Roman"/>
          <w:spacing w:val="7"/>
          <w:sz w:val="28"/>
          <w:szCs w:val="28"/>
        </w:rPr>
        <w:t xml:space="preserve">актическая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>игра  «Скажи наоборот» (Антонимы)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</w:t>
      </w: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ь: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С заданием планеты Марс вы справились, </w:t>
      </w:r>
      <w:r w:rsidRPr="006315DC">
        <w:rPr>
          <w:rFonts w:ascii="Times New Roman" w:hAnsi="Times New Roman" w:cs="Times New Roman"/>
          <w:spacing w:val="2"/>
          <w:sz w:val="28"/>
          <w:szCs w:val="28"/>
        </w:rPr>
        <w:t>поэтому летим дальше.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4"/>
          <w:sz w:val="28"/>
          <w:szCs w:val="28"/>
        </w:rPr>
        <w:t xml:space="preserve">Дети становятся на </w:t>
      </w:r>
      <w:r w:rsidRPr="006315DC">
        <w:rPr>
          <w:rFonts w:ascii="Times New Roman" w:hAnsi="Times New Roman" w:cs="Times New Roman"/>
          <w:b/>
          <w:spacing w:val="14"/>
          <w:sz w:val="28"/>
          <w:szCs w:val="28"/>
        </w:rPr>
        <w:t>ковер,</w:t>
      </w:r>
      <w:r w:rsidRPr="006315DC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6315DC">
        <w:rPr>
          <w:rFonts w:ascii="Times New Roman" w:hAnsi="Times New Roman" w:cs="Times New Roman"/>
          <w:b/>
          <w:bCs/>
          <w:spacing w:val="14"/>
          <w:sz w:val="28"/>
          <w:szCs w:val="28"/>
        </w:rPr>
        <w:t xml:space="preserve">закрывают глаза и под </w:t>
      </w:r>
      <w:r w:rsidRPr="006315DC">
        <w:rPr>
          <w:rFonts w:ascii="Times New Roman" w:hAnsi="Times New Roman" w:cs="Times New Roman"/>
          <w:b/>
          <w:bCs/>
          <w:spacing w:val="18"/>
          <w:sz w:val="28"/>
          <w:szCs w:val="28"/>
        </w:rPr>
        <w:t>музыку «летят».</w:t>
      </w:r>
    </w:p>
    <w:p w:rsidR="00D36014" w:rsidRPr="006315DC" w:rsidRDefault="00D36014" w:rsidP="00695B7F">
      <w:pPr>
        <w:shd w:val="clear" w:color="auto" w:fill="FFFFFF"/>
        <w:ind w:left="14" w:firstLine="31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4"/>
          <w:sz w:val="28"/>
          <w:szCs w:val="28"/>
        </w:rPr>
        <w:t>Восп</w:t>
      </w:r>
      <w:r>
        <w:rPr>
          <w:rFonts w:ascii="Times New Roman" w:hAnsi="Times New Roman" w:cs="Times New Roman"/>
          <w:b/>
          <w:spacing w:val="4"/>
          <w:sz w:val="28"/>
          <w:szCs w:val="28"/>
        </w:rPr>
        <w:t>итател</w:t>
      </w:r>
      <w:r w:rsidRPr="006315DC">
        <w:rPr>
          <w:rFonts w:ascii="Times New Roman" w:hAnsi="Times New Roman" w:cs="Times New Roman"/>
          <w:b/>
          <w:spacing w:val="4"/>
          <w:sz w:val="28"/>
          <w:szCs w:val="28"/>
        </w:rPr>
        <w:t>ь: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 Вот мы и прилетели на другую планету. Посмотрите, </w:t>
      </w:r>
      <w:r w:rsidRPr="006315DC">
        <w:rPr>
          <w:rFonts w:ascii="Times New Roman" w:hAnsi="Times New Roman" w:cs="Times New Roman"/>
          <w:spacing w:val="9"/>
          <w:sz w:val="28"/>
          <w:szCs w:val="28"/>
        </w:rPr>
        <w:t xml:space="preserve">дети, она имеет кольцо, которое ее окружает. Как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>называется эта планета?</w:t>
      </w:r>
    </w:p>
    <w:p w:rsidR="00D36014" w:rsidRPr="006315DC" w:rsidRDefault="00D36014" w:rsidP="00695B7F">
      <w:pPr>
        <w:shd w:val="clear" w:color="auto" w:fill="FFFFFF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6"/>
          <w:sz w:val="28"/>
          <w:szCs w:val="28"/>
        </w:rPr>
        <w:t xml:space="preserve">Ребенок: </w:t>
      </w: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Это Сатурн. Он большой, светлый. Его изображают с ободком вокруг планеты, потому что он 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t>окружен многими маленькими спутниками.</w:t>
      </w:r>
    </w:p>
    <w:p w:rsidR="00D36014" w:rsidRPr="00B35DC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b/>
          <w:spacing w:val="7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7"/>
          <w:sz w:val="28"/>
          <w:szCs w:val="28"/>
        </w:rPr>
        <w:t>Восп</w:t>
      </w:r>
      <w:r>
        <w:rPr>
          <w:rFonts w:ascii="Times New Roman" w:hAnsi="Times New Roman" w:cs="Times New Roman"/>
          <w:b/>
          <w:spacing w:val="7"/>
          <w:sz w:val="28"/>
          <w:szCs w:val="28"/>
        </w:rPr>
        <w:t>итател</w:t>
      </w:r>
      <w:r w:rsidRPr="006315DC">
        <w:rPr>
          <w:rFonts w:ascii="Times New Roman" w:hAnsi="Times New Roman" w:cs="Times New Roman"/>
          <w:b/>
          <w:spacing w:val="7"/>
          <w:sz w:val="28"/>
          <w:szCs w:val="28"/>
        </w:rPr>
        <w:t>ь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: А вот и задание, которое Сатурн подготовил </w:t>
      </w:r>
      <w:r w:rsidRPr="006315DC">
        <w:rPr>
          <w:rFonts w:ascii="Times New Roman" w:hAnsi="Times New Roman" w:cs="Times New Roman"/>
          <w:spacing w:val="2"/>
          <w:sz w:val="28"/>
          <w:szCs w:val="28"/>
        </w:rPr>
        <w:t>для вас.</w:t>
      </w:r>
    </w:p>
    <w:p w:rsidR="00D36014" w:rsidRPr="006315DC" w:rsidRDefault="00D36014" w:rsidP="00695B7F">
      <w:pPr>
        <w:shd w:val="clear" w:color="auto" w:fill="FFFFFF"/>
        <w:ind w:left="38" w:right="653" w:firstLine="854"/>
        <w:jc w:val="both"/>
        <w:rPr>
          <w:rFonts w:ascii="Times New Roman" w:hAnsi="Times New Roman" w:cs="Times New Roman"/>
          <w:b/>
          <w:bCs/>
          <w:spacing w:val="11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1"/>
          <w:sz w:val="28"/>
          <w:szCs w:val="28"/>
        </w:rPr>
        <w:t xml:space="preserve">Работа детей с корректурной таблицей. </w:t>
      </w:r>
    </w:p>
    <w:p w:rsidR="00D36014" w:rsidRPr="006315DC" w:rsidRDefault="00D36014" w:rsidP="00695B7F">
      <w:pPr>
        <w:shd w:val="clear" w:color="auto" w:fill="FFFFFF"/>
        <w:ind w:left="38" w:right="653" w:firstLine="854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3"/>
          <w:sz w:val="28"/>
          <w:szCs w:val="28"/>
        </w:rPr>
        <w:t>1.Найди картинку и назови слово:</w:t>
      </w:r>
    </w:p>
    <w:p w:rsidR="00D36014" w:rsidRPr="006315DC" w:rsidRDefault="00D36014" w:rsidP="00695B7F">
      <w:pPr>
        <w:shd w:val="clear" w:color="auto" w:fill="FFFFFF"/>
        <w:ind w:left="115" w:right="6528"/>
        <w:jc w:val="both"/>
        <w:rPr>
          <w:rFonts w:ascii="Times New Roman" w:hAnsi="Times New Roman" w:cs="Times New Roman"/>
          <w:spacing w:val="4"/>
          <w:sz w:val="28"/>
          <w:szCs w:val="28"/>
        </w:rPr>
      </w:pPr>
      <w:r>
        <w:rPr>
          <w:rFonts w:ascii="Times New Roman" w:hAnsi="Times New Roman" w:cs="Times New Roman"/>
          <w:spacing w:val="4"/>
          <w:sz w:val="28"/>
          <w:szCs w:val="28"/>
        </w:rPr>
        <w:t>-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летают... </w:t>
      </w:r>
    </w:p>
    <w:p w:rsidR="00D36014" w:rsidRPr="006315DC" w:rsidRDefault="00D36014" w:rsidP="00695B7F">
      <w:pPr>
        <w:shd w:val="clear" w:color="auto" w:fill="FFFFFF"/>
        <w:ind w:left="115" w:right="652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-ходят... </w:t>
      </w:r>
    </w:p>
    <w:p w:rsidR="00D36014" w:rsidRPr="006315DC" w:rsidRDefault="00D36014" w:rsidP="00695B7F">
      <w:pPr>
        <w:shd w:val="clear" w:color="auto" w:fill="FFFFFF"/>
        <w:ind w:left="115" w:right="652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-бегают...</w:t>
      </w:r>
    </w:p>
    <w:p w:rsidR="00D36014" w:rsidRPr="006315DC" w:rsidRDefault="00D36014" w:rsidP="00695B7F">
      <w:pPr>
        <w:shd w:val="clear" w:color="auto" w:fill="FFFFFF"/>
        <w:ind w:left="34" w:right="4570" w:firstLine="96"/>
        <w:jc w:val="both"/>
        <w:rPr>
          <w:rFonts w:ascii="Times New Roman" w:hAnsi="Times New Roman" w:cs="Times New Roman"/>
          <w:spacing w:val="7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-выступают в цирке... </w:t>
      </w:r>
    </w:p>
    <w:p w:rsidR="00D36014" w:rsidRPr="006315DC" w:rsidRDefault="00D36014" w:rsidP="00695B7F">
      <w:pPr>
        <w:shd w:val="clear" w:color="auto" w:fill="FFFFFF"/>
        <w:ind w:left="34" w:right="4570" w:firstLine="96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3"/>
          <w:sz w:val="28"/>
          <w:szCs w:val="28"/>
        </w:rPr>
        <w:t>2.Отвечай</w:t>
      </w:r>
      <w:r w:rsidRPr="006315DC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6315DC">
        <w:rPr>
          <w:rFonts w:ascii="Times New Roman" w:hAnsi="Times New Roman" w:cs="Times New Roman"/>
          <w:b/>
          <w:bCs/>
          <w:spacing w:val="13"/>
          <w:sz w:val="28"/>
          <w:szCs w:val="28"/>
        </w:rPr>
        <w:t>быстро: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9"/>
          <w:sz w:val="28"/>
          <w:szCs w:val="28"/>
        </w:rPr>
        <w:t>Муравей и муха - это насекомое, потому что...;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10"/>
          <w:sz w:val="28"/>
          <w:szCs w:val="28"/>
        </w:rPr>
        <w:t>Медведь и волк - это дикие животные, потому что...;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Самое большое морское животное - это...;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ind w:right="261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Птица которая не летает - это....</w:t>
      </w:r>
      <w:r w:rsidRPr="006315DC">
        <w:rPr>
          <w:rFonts w:ascii="Times New Roman" w:hAnsi="Times New Roman" w:cs="Times New Roman"/>
          <w:spacing w:val="6"/>
          <w:sz w:val="28"/>
          <w:szCs w:val="28"/>
        </w:rPr>
        <w:br/>
      </w:r>
      <w:r w:rsidRPr="006315DC">
        <w:rPr>
          <w:rFonts w:ascii="Times New Roman" w:hAnsi="Times New Roman" w:cs="Times New Roman"/>
          <w:b/>
          <w:bCs/>
          <w:spacing w:val="12"/>
          <w:sz w:val="28"/>
          <w:szCs w:val="28"/>
        </w:rPr>
        <w:t>3.Скажи свое слово: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>Стережет дом...;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11"/>
          <w:sz w:val="28"/>
          <w:szCs w:val="28"/>
        </w:rPr>
        <w:t>В курятнике живут...;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5"/>
          <w:sz w:val="28"/>
          <w:szCs w:val="28"/>
        </w:rPr>
        <w:t>Гнездо вьет...;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ind w:right="391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8"/>
          <w:sz w:val="28"/>
          <w:szCs w:val="28"/>
        </w:rPr>
        <w:t>В Африке живут...;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br/>
      </w:r>
      <w:r w:rsidRPr="006315DC">
        <w:rPr>
          <w:rFonts w:ascii="Times New Roman" w:hAnsi="Times New Roman" w:cs="Times New Roman"/>
          <w:spacing w:val="9"/>
          <w:sz w:val="28"/>
          <w:szCs w:val="28"/>
        </w:rPr>
        <w:t>- Муравейник - это дом...;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ind w:right="522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2"/>
          <w:sz w:val="28"/>
          <w:szCs w:val="28"/>
        </w:rPr>
        <w:t>Всего боится....</w:t>
      </w:r>
      <w:r w:rsidRPr="006315DC">
        <w:rPr>
          <w:rFonts w:ascii="Times New Roman" w:hAnsi="Times New Roman" w:cs="Times New Roman"/>
          <w:spacing w:val="2"/>
          <w:sz w:val="28"/>
          <w:szCs w:val="28"/>
        </w:rPr>
        <w:br/>
      </w:r>
      <w:r w:rsidRPr="006315DC">
        <w:rPr>
          <w:rFonts w:ascii="Times New Roman" w:hAnsi="Times New Roman" w:cs="Times New Roman"/>
          <w:b/>
          <w:bCs/>
          <w:spacing w:val="12"/>
          <w:sz w:val="28"/>
          <w:szCs w:val="28"/>
        </w:rPr>
        <w:t>4.Посчитай: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Сколько домашних животных?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9"/>
          <w:sz w:val="28"/>
          <w:szCs w:val="28"/>
        </w:rPr>
        <w:t>Сколько животных, которые живут в Африке?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8"/>
          <w:sz w:val="28"/>
          <w:szCs w:val="28"/>
        </w:rPr>
        <w:t>Сколько тех, кто живет в воде?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8"/>
          <w:sz w:val="28"/>
          <w:szCs w:val="28"/>
        </w:rPr>
        <w:t>Сколько тех, кто живет в лесу?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ind w:right="4570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>Сколько насекомых?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br/>
      </w:r>
      <w:r w:rsidRPr="006315DC">
        <w:rPr>
          <w:rFonts w:ascii="Times New Roman" w:hAnsi="Times New Roman" w:cs="Times New Roman"/>
          <w:b/>
          <w:bCs/>
          <w:spacing w:val="11"/>
          <w:sz w:val="28"/>
          <w:szCs w:val="28"/>
        </w:rPr>
        <w:t>5.Найди: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Лекарственные растения Крыма;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1"/>
          <w:sz w:val="28"/>
          <w:szCs w:val="28"/>
        </w:rPr>
        <w:t>Растение-барометр;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Соседей животного (находится в 4 ряду на 3 месте);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Угадай животное по ее символическому изображению;</w:t>
      </w:r>
    </w:p>
    <w:p w:rsidR="00D36014" w:rsidRPr="006315DC" w:rsidRDefault="00D36014" w:rsidP="00695B7F">
      <w:pPr>
        <w:numPr>
          <w:ilvl w:val="0"/>
          <w:numId w:val="1"/>
        </w:numPr>
        <w:shd w:val="clear" w:color="auto" w:fill="FFFFFF"/>
        <w:tabs>
          <w:tab w:val="left" w:pos="20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Зимующих и перелетных птиц;</w:t>
      </w:r>
    </w:p>
    <w:p w:rsidR="00D36014" w:rsidRPr="006315DC" w:rsidRDefault="00D36014" w:rsidP="00695B7F">
      <w:pPr>
        <w:numPr>
          <w:ilvl w:val="0"/>
          <w:numId w:val="2"/>
        </w:numPr>
        <w:shd w:val="clear" w:color="auto" w:fill="FFFFFF"/>
        <w:tabs>
          <w:tab w:val="left" w:pos="264"/>
        </w:tabs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Кто находится справа (слева) от муравья?;</w:t>
      </w:r>
    </w:p>
    <w:p w:rsidR="00D36014" w:rsidRPr="006315DC" w:rsidRDefault="00D36014" w:rsidP="00695B7F">
      <w:pPr>
        <w:numPr>
          <w:ilvl w:val="0"/>
          <w:numId w:val="2"/>
        </w:numPr>
        <w:shd w:val="clear" w:color="auto" w:fill="FFFFFF"/>
        <w:tabs>
          <w:tab w:val="left" w:pos="264"/>
        </w:tabs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Назови соседей сверху и снизу медведя;</w:t>
      </w:r>
    </w:p>
    <w:p w:rsidR="00D36014" w:rsidRPr="006315DC" w:rsidRDefault="00D36014" w:rsidP="00695B7F">
      <w:pPr>
        <w:numPr>
          <w:ilvl w:val="0"/>
          <w:numId w:val="2"/>
        </w:numPr>
        <w:shd w:val="clear" w:color="auto" w:fill="FFFFFF"/>
        <w:tabs>
          <w:tab w:val="left" w:pos="264"/>
        </w:tabs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8"/>
          <w:sz w:val="28"/>
          <w:szCs w:val="28"/>
        </w:rPr>
        <w:t>Во втором ряду найди лишние картинки;</w:t>
      </w:r>
    </w:p>
    <w:p w:rsidR="00D36014" w:rsidRPr="006315DC" w:rsidRDefault="00D36014" w:rsidP="00695B7F">
      <w:pPr>
        <w:numPr>
          <w:ilvl w:val="0"/>
          <w:numId w:val="2"/>
        </w:numPr>
        <w:shd w:val="clear" w:color="auto" w:fill="FFFFFF"/>
        <w:tabs>
          <w:tab w:val="left" w:pos="264"/>
        </w:tabs>
        <w:ind w:left="2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>Вредных и полезных насекомых.</w:t>
      </w:r>
    </w:p>
    <w:p w:rsidR="00D36014" w:rsidRPr="006315DC" w:rsidRDefault="00D36014" w:rsidP="00695B7F">
      <w:pPr>
        <w:shd w:val="clear" w:color="auto" w:fill="FFFFFF"/>
        <w:ind w:left="19" w:right="26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>итател</w:t>
      </w:r>
      <w:r w:rsidRPr="006315DC"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ь: </w:t>
      </w:r>
      <w:r w:rsidRPr="006315DC">
        <w:rPr>
          <w:rFonts w:ascii="Times New Roman" w:hAnsi="Times New Roman" w:cs="Times New Roman"/>
          <w:spacing w:val="1"/>
          <w:sz w:val="28"/>
          <w:szCs w:val="28"/>
        </w:rPr>
        <w:t xml:space="preserve">Ребята, вы много поработали, настало время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отдохнуть. Давайте расскажем всем планетам о нашей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>чудесной Земле и о звездном небе.</w:t>
      </w:r>
    </w:p>
    <w:p w:rsidR="00D36014" w:rsidRDefault="00D36014" w:rsidP="002C75BA">
      <w:pPr>
        <w:shd w:val="clear" w:color="auto" w:fill="FFFFFF"/>
        <w:ind w:left="126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>Физ</w:t>
      </w:r>
      <w:r>
        <w:rPr>
          <w:rFonts w:ascii="Times New Roman" w:hAnsi="Times New Roman" w:cs="Times New Roman"/>
          <w:b/>
          <w:bCs/>
          <w:spacing w:val="7"/>
          <w:sz w:val="28"/>
          <w:szCs w:val="28"/>
        </w:rPr>
        <w:t>культ</w:t>
      </w: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>минутка «Планета Земля»</w:t>
      </w:r>
    </w:p>
    <w:p w:rsidR="00D36014" w:rsidRPr="006315DC" w:rsidRDefault="00D36014" w:rsidP="002C75BA">
      <w:pPr>
        <w:shd w:val="clear" w:color="auto" w:fill="FFFFFF"/>
        <w:ind w:left="1267" w:hanging="126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Звери и рыбы, вольные птицы 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>(Круговые движения рук вперед-назад)</w:t>
      </w:r>
    </w:p>
    <w:p w:rsidR="00D36014" w:rsidRPr="006315DC" w:rsidRDefault="00D36014" w:rsidP="002C75B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Все, чем богата планета Земля </w:t>
      </w:r>
      <w:r w:rsidRPr="006315DC">
        <w:rPr>
          <w:rFonts w:ascii="Times New Roman" w:hAnsi="Times New Roman" w:cs="Times New Roman"/>
          <w:b/>
          <w:bCs/>
          <w:spacing w:val="1"/>
          <w:sz w:val="28"/>
          <w:szCs w:val="28"/>
        </w:rPr>
        <w:t>(Руки на пояс, повороты туловища вправо-влево)</w:t>
      </w:r>
    </w:p>
    <w:p w:rsidR="00D36014" w:rsidRPr="006315DC" w:rsidRDefault="00D36014" w:rsidP="002C75B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Все, что живет или только родится, </w:t>
      </w: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(Присели, волнообразные движения рук вверх)</w:t>
      </w:r>
    </w:p>
    <w:p w:rsidR="00D36014" w:rsidRPr="006315DC" w:rsidRDefault="00D36014" w:rsidP="002C75BA">
      <w:pPr>
        <w:shd w:val="clear" w:color="auto" w:fill="FFFFFF"/>
        <w:ind w:right="126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2"/>
          <w:sz w:val="28"/>
          <w:szCs w:val="28"/>
        </w:rPr>
        <w:t xml:space="preserve">Это все наша большая семья. </w:t>
      </w:r>
      <w:r w:rsidRPr="006315DC">
        <w:rPr>
          <w:rFonts w:ascii="Times New Roman" w:hAnsi="Times New Roman" w:cs="Times New Roman"/>
          <w:b/>
          <w:bCs/>
          <w:spacing w:val="1"/>
          <w:sz w:val="28"/>
          <w:szCs w:val="28"/>
        </w:rPr>
        <w:t>(Подпрыгнули вверх</w:t>
      </w:r>
      <w:r>
        <w:rPr>
          <w:rFonts w:ascii="Times New Roman" w:hAnsi="Times New Roman" w:cs="Times New Roman"/>
          <w:b/>
          <w:bCs/>
          <w:spacing w:val="1"/>
          <w:sz w:val="28"/>
          <w:szCs w:val="28"/>
        </w:rPr>
        <w:t xml:space="preserve">, </w:t>
      </w:r>
      <w:r w:rsidRPr="006315DC">
        <w:rPr>
          <w:rFonts w:ascii="Times New Roman" w:hAnsi="Times New Roman" w:cs="Times New Roman"/>
          <w:b/>
          <w:bCs/>
          <w:spacing w:val="1"/>
          <w:sz w:val="28"/>
          <w:szCs w:val="28"/>
        </w:rPr>
        <w:t>руки в стороны)</w:t>
      </w:r>
    </w:p>
    <w:p w:rsidR="00D36014" w:rsidRDefault="00D36014" w:rsidP="002C75BA">
      <w:pPr>
        <w:shd w:val="clear" w:color="auto" w:fill="FFFFFF"/>
        <w:ind w:right="2534"/>
        <w:jc w:val="both"/>
        <w:rPr>
          <w:rFonts w:ascii="Times New Roman" w:hAnsi="Times New Roman" w:cs="Times New Roman"/>
          <w:b/>
          <w:bCs/>
          <w:spacing w:val="5"/>
          <w:sz w:val="28"/>
          <w:szCs w:val="28"/>
        </w:rPr>
      </w:pP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Ведь над нами оно одно, 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(Руки вверх, прыжки на месте) </w:t>
      </w:r>
    </w:p>
    <w:p w:rsidR="00D36014" w:rsidRPr="006315DC" w:rsidRDefault="00D36014" w:rsidP="002C75BA">
      <w:pPr>
        <w:shd w:val="clear" w:color="auto" w:fill="FFFFFF"/>
        <w:ind w:right="2534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>Это небо огромное</w:t>
      </w:r>
    </w:p>
    <w:p w:rsidR="00D36014" w:rsidRPr="006315DC" w:rsidRDefault="00D36014" w:rsidP="002C75BA">
      <w:pPr>
        <w:shd w:val="clear" w:color="auto" w:fill="FFFFFF"/>
        <w:ind w:right="2534"/>
        <w:jc w:val="both"/>
        <w:rPr>
          <w:rFonts w:ascii="Times New Roman" w:hAnsi="Times New Roman" w:cs="Times New Roman"/>
          <w:spacing w:val="3"/>
          <w:sz w:val="28"/>
          <w:szCs w:val="28"/>
        </w:rPr>
      </w:pPr>
      <w:r w:rsidRPr="006315DC">
        <w:rPr>
          <w:rFonts w:ascii="Times New Roman" w:hAnsi="Times New Roman" w:cs="Times New Roman"/>
          <w:spacing w:val="3"/>
          <w:sz w:val="28"/>
          <w:szCs w:val="28"/>
        </w:rPr>
        <w:t>Это небо бездонное</w:t>
      </w:r>
    </w:p>
    <w:p w:rsidR="00D36014" w:rsidRPr="002C75BA" w:rsidRDefault="00D36014" w:rsidP="002C75BA">
      <w:pPr>
        <w:shd w:val="clear" w:color="auto" w:fill="FFFFFF"/>
        <w:ind w:right="253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6315DC">
        <w:rPr>
          <w:rFonts w:ascii="Times New Roman" w:hAnsi="Times New Roman" w:cs="Times New Roman"/>
          <w:spacing w:val="2"/>
          <w:sz w:val="28"/>
          <w:szCs w:val="28"/>
        </w:rPr>
        <w:t xml:space="preserve">Звездное небо!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( 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>Хлопки в ладоши)</w:t>
      </w:r>
    </w:p>
    <w:p w:rsidR="00D36014" w:rsidRPr="006315DC" w:rsidRDefault="00D36014" w:rsidP="00695B7F">
      <w:pPr>
        <w:shd w:val="clear" w:color="auto" w:fill="FFFFFF"/>
        <w:ind w:right="32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4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4"/>
          <w:sz w:val="28"/>
          <w:szCs w:val="28"/>
        </w:rPr>
        <w:t>итате</w:t>
      </w:r>
      <w:r w:rsidRPr="006315DC">
        <w:rPr>
          <w:rFonts w:ascii="Times New Roman" w:hAnsi="Times New Roman" w:cs="Times New Roman"/>
          <w:b/>
          <w:bCs/>
          <w:spacing w:val="4"/>
          <w:sz w:val="28"/>
          <w:szCs w:val="28"/>
        </w:rPr>
        <w:t xml:space="preserve">ль: 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Планетам понравилось, как мы рассказали о </w:t>
      </w:r>
      <w:r w:rsidRPr="006315DC">
        <w:rPr>
          <w:rFonts w:ascii="Times New Roman" w:hAnsi="Times New Roman" w:cs="Times New Roman"/>
          <w:spacing w:val="-1"/>
          <w:sz w:val="28"/>
          <w:szCs w:val="28"/>
        </w:rPr>
        <w:t>нашей Земле.</w:t>
      </w:r>
    </w:p>
    <w:p w:rsidR="00D36014" w:rsidRPr="006315DC" w:rsidRDefault="00D36014" w:rsidP="002C75BA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Дети, скажите, а можно ли нам полететь на Солнце? </w:t>
      </w:r>
      <w:r w:rsidRPr="006315DC">
        <w:rPr>
          <w:rFonts w:ascii="Times New Roman" w:hAnsi="Times New Roman" w:cs="Times New Roman"/>
          <w:spacing w:val="-6"/>
          <w:sz w:val="28"/>
          <w:szCs w:val="28"/>
        </w:rPr>
        <w:t>Почему?</w:t>
      </w:r>
    </w:p>
    <w:p w:rsidR="00D36014" w:rsidRPr="006315DC" w:rsidRDefault="00D36014" w:rsidP="002C75BA">
      <w:pPr>
        <w:shd w:val="clear" w:color="auto" w:fill="FFFFFF"/>
        <w:ind w:right="190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spacing w:val="5"/>
          <w:sz w:val="28"/>
          <w:szCs w:val="28"/>
        </w:rPr>
        <w:t>Дети: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 Мы не можем полететь на Солнце, потому что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>Солнце - это звезда. Там очень жарко.</w:t>
      </w:r>
    </w:p>
    <w:p w:rsidR="00D36014" w:rsidRPr="006315DC" w:rsidRDefault="00D36014" w:rsidP="002C75BA">
      <w:pPr>
        <w:shd w:val="clear" w:color="auto" w:fill="FFFFFF"/>
        <w:ind w:right="126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5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>Да, на Солнце высокая температура и мы не сможем туда полететь. Но оно нам прислало письмо.</w:t>
      </w:r>
    </w:p>
    <w:p w:rsidR="00D36014" w:rsidRPr="006315DC" w:rsidRDefault="00D36014" w:rsidP="00695B7F">
      <w:pPr>
        <w:shd w:val="clear" w:color="auto" w:fill="FFFFFF"/>
        <w:ind w:left="826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9"/>
          <w:sz w:val="28"/>
          <w:szCs w:val="28"/>
        </w:rPr>
        <w:t>Воспитатель читает детям письмо.</w:t>
      </w:r>
    </w:p>
    <w:p w:rsidR="00D36014" w:rsidRPr="006315DC" w:rsidRDefault="00D36014" w:rsidP="00695B7F">
      <w:pPr>
        <w:shd w:val="clear" w:color="auto" w:fill="FFFFFF"/>
        <w:ind w:left="29" w:right="1267" w:firstLine="96"/>
        <w:jc w:val="both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6315DC">
        <w:rPr>
          <w:rFonts w:ascii="Times New Roman" w:hAnsi="Times New Roman" w:cs="Times New Roman"/>
          <w:spacing w:val="8"/>
          <w:sz w:val="28"/>
          <w:szCs w:val="28"/>
        </w:rPr>
        <w:t xml:space="preserve">« Я очень рад с вами встретиться, предлагаю </w:t>
      </w: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выполнить мои задания. Знаете ли вы планеты Солнечной системы? Правильные ответы помогут вам быстрее найти </w:t>
      </w:r>
      <w:r w:rsidRPr="006315DC">
        <w:rPr>
          <w:rFonts w:ascii="Times New Roman" w:hAnsi="Times New Roman" w:cs="Times New Roman"/>
          <w:b/>
          <w:bCs/>
          <w:spacing w:val="6"/>
          <w:sz w:val="28"/>
          <w:szCs w:val="28"/>
        </w:rPr>
        <w:t>чудо-клад».</w:t>
      </w:r>
    </w:p>
    <w:p w:rsidR="00D36014" w:rsidRDefault="00D36014" w:rsidP="002C75BA">
      <w:pPr>
        <w:shd w:val="clear" w:color="auto" w:fill="FFFFFF"/>
        <w:ind w:left="29" w:right="1267" w:hanging="29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6"/>
          <w:sz w:val="28"/>
          <w:szCs w:val="28"/>
        </w:rPr>
        <w:t>Пальчиковая гимнастика</w:t>
      </w:r>
    </w:p>
    <w:p w:rsidR="00D36014" w:rsidRDefault="00D36014" w:rsidP="002C75BA">
      <w:pPr>
        <w:shd w:val="clear" w:color="auto" w:fill="FFFFFF"/>
        <w:ind w:left="29" w:right="1267" w:hanging="29"/>
        <w:jc w:val="center"/>
        <w:rPr>
          <w:rFonts w:ascii="Times New Roman" w:hAnsi="Times New Roman" w:cs="Times New Roman"/>
          <w:b/>
          <w:bCs/>
          <w:spacing w:val="6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6"/>
          <w:sz w:val="28"/>
          <w:szCs w:val="28"/>
        </w:rPr>
        <w:t>«Планеты Солнечной системы»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По порядку все планеты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Назовет любой из нас: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Раз… Меркурий,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Два… Венера,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Три… Земля,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Четыре… Марс,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Пять… Юпитер,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Шесть… Сатурн,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Семь… Уран,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За ним… Нептун.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Он восьмым идет по счету.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А за ним уже, потом,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И девятая планета</w:t>
      </w:r>
    </w:p>
    <w:p w:rsidR="00D36014" w:rsidRPr="006315DC" w:rsidRDefault="00D36014" w:rsidP="002C75BA">
      <w:pPr>
        <w:shd w:val="clear" w:color="auto" w:fill="FFFFFF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z w:val="28"/>
          <w:szCs w:val="28"/>
        </w:rPr>
        <w:t>Под названием Плутон.</w:t>
      </w:r>
    </w:p>
    <w:p w:rsidR="00D36014" w:rsidRPr="006315DC" w:rsidRDefault="00D36014" w:rsidP="00953700">
      <w:pPr>
        <w:shd w:val="clear" w:color="auto" w:fill="FFFFFF"/>
        <w:ind w:left="29" w:right="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Ребята, я предлагаю вам присесть за столы,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>где сможем выполнить следующие задания.</w:t>
      </w:r>
    </w:p>
    <w:p w:rsidR="00D36014" w:rsidRPr="006315DC" w:rsidRDefault="00D36014" w:rsidP="00695B7F">
      <w:pPr>
        <w:shd w:val="clear" w:color="auto" w:fill="FFFFFF"/>
        <w:ind w:left="269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1"/>
          <w:sz w:val="28"/>
          <w:szCs w:val="28"/>
        </w:rPr>
        <w:t>Задания:</w:t>
      </w:r>
    </w:p>
    <w:p w:rsidR="00D36014" w:rsidRPr="00953700" w:rsidRDefault="00D36014" w:rsidP="00953700">
      <w:pPr>
        <w:pStyle w:val="ListParagraph"/>
        <w:numPr>
          <w:ilvl w:val="0"/>
          <w:numId w:val="9"/>
        </w:numPr>
        <w:shd w:val="clear" w:color="auto" w:fill="FFFFFF"/>
        <w:ind w:right="253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953700">
        <w:rPr>
          <w:rFonts w:ascii="Times New Roman" w:hAnsi="Times New Roman" w:cs="Times New Roman"/>
          <w:spacing w:val="5"/>
          <w:sz w:val="28"/>
          <w:szCs w:val="28"/>
        </w:rPr>
        <w:t>Дид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актическая </w:t>
      </w:r>
      <w:r w:rsidRPr="00953700">
        <w:rPr>
          <w:rFonts w:ascii="Times New Roman" w:hAnsi="Times New Roman" w:cs="Times New Roman"/>
          <w:spacing w:val="5"/>
          <w:sz w:val="28"/>
          <w:szCs w:val="28"/>
        </w:rPr>
        <w:t>игра «Сравни числа».</w:t>
      </w:r>
    </w:p>
    <w:p w:rsidR="00D36014" w:rsidRPr="00953700" w:rsidRDefault="00D36014" w:rsidP="00953700">
      <w:pPr>
        <w:pStyle w:val="ListParagraph"/>
        <w:numPr>
          <w:ilvl w:val="0"/>
          <w:numId w:val="9"/>
        </w:numPr>
        <w:shd w:val="clear" w:color="auto" w:fill="FFFFFF"/>
        <w:ind w:right="2534"/>
        <w:jc w:val="both"/>
        <w:rPr>
          <w:rFonts w:ascii="Times New Roman" w:hAnsi="Times New Roman" w:cs="Times New Roman"/>
          <w:sz w:val="28"/>
          <w:szCs w:val="28"/>
        </w:rPr>
      </w:pPr>
      <w:r w:rsidRPr="00953700">
        <w:rPr>
          <w:rFonts w:ascii="Times New Roman" w:hAnsi="Times New Roman" w:cs="Times New Roman"/>
          <w:spacing w:val="5"/>
          <w:sz w:val="28"/>
          <w:szCs w:val="28"/>
        </w:rPr>
        <w:t>Дид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актическая </w:t>
      </w:r>
      <w:r w:rsidRPr="00953700">
        <w:rPr>
          <w:rFonts w:ascii="Times New Roman" w:hAnsi="Times New Roman" w:cs="Times New Roman"/>
          <w:spacing w:val="5"/>
          <w:sz w:val="28"/>
          <w:szCs w:val="28"/>
        </w:rPr>
        <w:t>игра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>«Найди соседей чисел».</w:t>
      </w:r>
    </w:p>
    <w:p w:rsidR="00D36014" w:rsidRPr="00953700" w:rsidRDefault="00D36014" w:rsidP="00327B93">
      <w:pPr>
        <w:pStyle w:val="ListParagraph"/>
        <w:numPr>
          <w:ilvl w:val="0"/>
          <w:numId w:val="9"/>
        </w:numPr>
        <w:shd w:val="clear" w:color="auto" w:fill="FFFFFF"/>
        <w:ind w:left="714" w:right="568" w:hanging="357"/>
        <w:rPr>
          <w:rFonts w:ascii="Times New Roman" w:hAnsi="Times New Roman" w:cs="Times New Roman"/>
          <w:sz w:val="28"/>
          <w:szCs w:val="28"/>
        </w:rPr>
      </w:pPr>
      <w:r w:rsidRPr="00953700">
        <w:rPr>
          <w:rFonts w:ascii="Times New Roman" w:hAnsi="Times New Roman" w:cs="Times New Roman"/>
          <w:spacing w:val="5"/>
          <w:sz w:val="28"/>
          <w:szCs w:val="28"/>
        </w:rPr>
        <w:t>Дид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актическая </w:t>
      </w:r>
      <w:r w:rsidRPr="00953700">
        <w:rPr>
          <w:rFonts w:ascii="Times New Roman" w:hAnsi="Times New Roman" w:cs="Times New Roman"/>
          <w:spacing w:val="5"/>
          <w:sz w:val="28"/>
          <w:szCs w:val="28"/>
        </w:rPr>
        <w:t>игра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53700">
        <w:rPr>
          <w:rFonts w:ascii="Times New Roman" w:hAnsi="Times New Roman" w:cs="Times New Roman"/>
          <w:spacing w:val="8"/>
          <w:sz w:val="28"/>
          <w:szCs w:val="28"/>
        </w:rPr>
        <w:t xml:space="preserve">«Парашютисты» (Решение </w:t>
      </w:r>
      <w:r>
        <w:rPr>
          <w:rFonts w:ascii="Times New Roman" w:hAnsi="Times New Roman" w:cs="Times New Roman"/>
          <w:spacing w:val="8"/>
          <w:sz w:val="28"/>
          <w:szCs w:val="28"/>
        </w:rPr>
        <w:t>п</w:t>
      </w:r>
      <w:r w:rsidRPr="00953700">
        <w:rPr>
          <w:rFonts w:ascii="Times New Roman" w:hAnsi="Times New Roman" w:cs="Times New Roman"/>
          <w:spacing w:val="8"/>
          <w:sz w:val="28"/>
          <w:szCs w:val="28"/>
        </w:rPr>
        <w:t>римеров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>).</w:t>
      </w:r>
    </w:p>
    <w:p w:rsidR="00D36014" w:rsidRPr="00953700" w:rsidRDefault="00D36014" w:rsidP="00953700">
      <w:pPr>
        <w:pStyle w:val="ListParagraph"/>
        <w:numPr>
          <w:ilvl w:val="0"/>
          <w:numId w:val="9"/>
        </w:numPr>
        <w:shd w:val="clear" w:color="auto" w:fill="FFFFFF"/>
        <w:ind w:right="634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953700">
        <w:rPr>
          <w:rFonts w:ascii="Times New Roman" w:hAnsi="Times New Roman" w:cs="Times New Roman"/>
          <w:spacing w:val="5"/>
          <w:sz w:val="28"/>
          <w:szCs w:val="28"/>
        </w:rPr>
        <w:t>Дид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актическая </w:t>
      </w:r>
      <w:r w:rsidRPr="00953700">
        <w:rPr>
          <w:rFonts w:ascii="Times New Roman" w:hAnsi="Times New Roman" w:cs="Times New Roman"/>
          <w:spacing w:val="5"/>
          <w:sz w:val="28"/>
          <w:szCs w:val="28"/>
        </w:rPr>
        <w:t>игра</w:t>
      </w:r>
      <w:r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>«Ориентировка на листе бумаги».</w:t>
      </w:r>
    </w:p>
    <w:p w:rsidR="00D36014" w:rsidRPr="006315DC" w:rsidRDefault="00D36014" w:rsidP="00953700">
      <w:pPr>
        <w:shd w:val="clear" w:color="auto" w:fill="FFFFFF"/>
        <w:tabs>
          <w:tab w:val="left" w:pos="9356"/>
        </w:tabs>
        <w:ind w:left="24" w:right="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Ребята, посмотрите, как ярко светит солнце и 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t xml:space="preserve">предлагает нам поиграть в народную подвижную игру </w:t>
      </w:r>
      <w:r w:rsidRPr="006315DC">
        <w:rPr>
          <w:rFonts w:ascii="Times New Roman" w:hAnsi="Times New Roman" w:cs="Times New Roman"/>
          <w:spacing w:val="9"/>
          <w:sz w:val="28"/>
          <w:szCs w:val="28"/>
        </w:rPr>
        <w:t>«Заря-заряница».</w:t>
      </w:r>
      <w:r>
        <w:rPr>
          <w:rFonts w:ascii="Times New Roman" w:hAnsi="Times New Roman" w:cs="Times New Roman"/>
          <w:spacing w:val="9"/>
          <w:sz w:val="28"/>
          <w:szCs w:val="28"/>
        </w:rPr>
        <w:t xml:space="preserve"> (Приложение)</w:t>
      </w:r>
      <w:r w:rsidRPr="006315DC">
        <w:rPr>
          <w:rFonts w:ascii="Times New Roman" w:hAnsi="Times New Roman" w:cs="Times New Roman"/>
          <w:spacing w:val="9"/>
          <w:sz w:val="28"/>
          <w:szCs w:val="28"/>
        </w:rPr>
        <w:t xml:space="preserve">    </w:t>
      </w:r>
    </w:p>
    <w:p w:rsidR="00D36014" w:rsidRPr="006315DC" w:rsidRDefault="00D36014" w:rsidP="00953700">
      <w:pPr>
        <w:shd w:val="clear" w:color="auto" w:fill="FFFFFF"/>
        <w:tabs>
          <w:tab w:val="left" w:pos="9356"/>
        </w:tabs>
        <w:ind w:right="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Дети, мы приближаемся к планете Венера. С </w:t>
      </w:r>
      <w:r w:rsidRPr="006315DC">
        <w:rPr>
          <w:rFonts w:ascii="Times New Roman" w:hAnsi="Times New Roman" w:cs="Times New Roman"/>
          <w:spacing w:val="9"/>
          <w:sz w:val="28"/>
          <w:szCs w:val="28"/>
        </w:rPr>
        <w:t xml:space="preserve">космоса она кажется нам какой? (Голубой). Как вы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>думаете, почему?</w:t>
      </w:r>
    </w:p>
    <w:p w:rsidR="00D36014" w:rsidRPr="006315DC" w:rsidRDefault="00D36014" w:rsidP="00953700">
      <w:pPr>
        <w:shd w:val="clear" w:color="auto" w:fill="FFFFFF"/>
        <w:tabs>
          <w:tab w:val="left" w:pos="5434"/>
          <w:tab w:val="left" w:pos="9356"/>
        </w:tabs>
        <w:ind w:left="24" w:right="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8"/>
          <w:sz w:val="28"/>
          <w:szCs w:val="28"/>
        </w:rPr>
        <w:t xml:space="preserve">Дети: 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t>Потому что вокруг нее тоже есть воздух, как на</w:t>
      </w:r>
      <w:r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6315DC">
        <w:rPr>
          <w:rFonts w:ascii="Times New Roman" w:hAnsi="Times New Roman" w:cs="Times New Roman"/>
          <w:sz w:val="28"/>
          <w:szCs w:val="28"/>
        </w:rPr>
        <w:t>нашей планете Земля.</w:t>
      </w:r>
      <w:r w:rsidRPr="006315DC">
        <w:rPr>
          <w:rFonts w:ascii="Times New Roman" w:hAnsi="Times New Roman" w:cs="Times New Roman"/>
          <w:sz w:val="28"/>
          <w:szCs w:val="28"/>
        </w:rPr>
        <w:tab/>
      </w:r>
    </w:p>
    <w:p w:rsidR="00D36014" w:rsidRPr="006315DC" w:rsidRDefault="00D36014" w:rsidP="00953700">
      <w:pPr>
        <w:shd w:val="clear" w:color="auto" w:fill="FFFFFF"/>
        <w:tabs>
          <w:tab w:val="left" w:pos="9356"/>
        </w:tabs>
        <w:ind w:left="24" w:right="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Вы видите, дети, какой нежный цветок растет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>на планете Венера.</w:t>
      </w:r>
    </w:p>
    <w:p w:rsidR="00D36014" w:rsidRPr="006315DC" w:rsidRDefault="00D36014" w:rsidP="00695B7F">
      <w:pPr>
        <w:shd w:val="clear" w:color="auto" w:fill="FFFFFF"/>
        <w:ind w:left="691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14"/>
          <w:sz w:val="28"/>
          <w:szCs w:val="28"/>
        </w:rPr>
        <w:t>Дети рассматривают бумажный цветок.</w:t>
      </w:r>
    </w:p>
    <w:p w:rsidR="00D36014" w:rsidRPr="006315DC" w:rsidRDefault="00D36014" w:rsidP="00695B7F">
      <w:pPr>
        <w:shd w:val="clear" w:color="auto" w:fill="FFFFFF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5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5"/>
          <w:sz w:val="28"/>
          <w:szCs w:val="28"/>
        </w:rPr>
        <w:t xml:space="preserve">Посмотрите, он раскрыл свои лепестки, а на </w:t>
      </w:r>
      <w:r w:rsidRPr="006315DC">
        <w:rPr>
          <w:rFonts w:ascii="Times New Roman" w:hAnsi="Times New Roman" w:cs="Times New Roman"/>
          <w:spacing w:val="15"/>
          <w:sz w:val="28"/>
          <w:szCs w:val="28"/>
        </w:rPr>
        <w:t>них - буквы.</w:t>
      </w:r>
    </w:p>
    <w:p w:rsidR="00D36014" w:rsidRPr="006315DC" w:rsidRDefault="00D36014" w:rsidP="00695B7F">
      <w:pPr>
        <w:shd w:val="clear" w:color="auto" w:fill="FFFFFF"/>
        <w:ind w:left="29" w:firstLine="197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Воспитатель вместе с детьми выкладывает слово: </w:t>
      </w:r>
      <w:r w:rsidRPr="006315DC">
        <w:rPr>
          <w:rFonts w:ascii="Times New Roman" w:hAnsi="Times New Roman" w:cs="Times New Roman"/>
          <w:b/>
          <w:bCs/>
          <w:spacing w:val="18"/>
          <w:sz w:val="28"/>
          <w:szCs w:val="28"/>
        </w:rPr>
        <w:t>«ДОБРО».</w:t>
      </w:r>
    </w:p>
    <w:p w:rsidR="00D36014" w:rsidRPr="006315DC" w:rsidRDefault="00D36014" w:rsidP="00695B7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b/>
          <w:bCs/>
          <w:spacing w:val="3"/>
          <w:sz w:val="28"/>
          <w:szCs w:val="28"/>
        </w:rPr>
        <w:t>Восп</w:t>
      </w:r>
      <w:r>
        <w:rPr>
          <w:rFonts w:ascii="Times New Roman" w:hAnsi="Times New Roman" w:cs="Times New Roman"/>
          <w:b/>
          <w:bCs/>
          <w:spacing w:val="3"/>
          <w:sz w:val="28"/>
          <w:szCs w:val="28"/>
        </w:rPr>
        <w:t>итатель</w:t>
      </w:r>
      <w:r w:rsidRPr="006315DC">
        <w:rPr>
          <w:rFonts w:ascii="Times New Roman" w:hAnsi="Times New Roman" w:cs="Times New Roman"/>
          <w:b/>
          <w:bCs/>
          <w:spacing w:val="7"/>
          <w:sz w:val="28"/>
          <w:szCs w:val="28"/>
        </w:rPr>
        <w:t xml:space="preserve">: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Вот мы и нашли клад, это - добро. Дети, очень </w:t>
      </w: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важно, чтобы в мире творилось добро. А оно будет </w:t>
      </w:r>
      <w:r w:rsidRPr="006315DC">
        <w:rPr>
          <w:rFonts w:ascii="Times New Roman" w:hAnsi="Times New Roman" w:cs="Times New Roman"/>
          <w:spacing w:val="7"/>
          <w:sz w:val="28"/>
          <w:szCs w:val="28"/>
        </w:rPr>
        <w:t xml:space="preserve">тогда, когда мы все будем совершать добрые поступки. </w:t>
      </w:r>
      <w:r w:rsidRPr="006315DC">
        <w:rPr>
          <w:rFonts w:ascii="Times New Roman" w:hAnsi="Times New Roman" w:cs="Times New Roman"/>
          <w:spacing w:val="8"/>
          <w:sz w:val="28"/>
          <w:szCs w:val="28"/>
        </w:rPr>
        <w:t>Какие добрые поступки вы сделали в своей жизни?</w:t>
      </w:r>
    </w:p>
    <w:p w:rsidR="00D36014" w:rsidRPr="006315DC" w:rsidRDefault="00D36014" w:rsidP="00695B7F">
      <w:pPr>
        <w:shd w:val="clear" w:color="auto" w:fill="FFFFFF"/>
        <w:ind w:left="24" w:firstLine="202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4"/>
          <w:sz w:val="28"/>
          <w:szCs w:val="28"/>
        </w:rPr>
        <w:t xml:space="preserve">Нам уже время возвращаться домой. Поблагодарим </w:t>
      </w:r>
      <w:r w:rsidRPr="006315DC">
        <w:rPr>
          <w:rFonts w:ascii="Times New Roman" w:hAnsi="Times New Roman" w:cs="Times New Roman"/>
          <w:spacing w:val="3"/>
          <w:sz w:val="28"/>
          <w:szCs w:val="28"/>
        </w:rPr>
        <w:t xml:space="preserve">планеты, которые нас с радостью принимали. Садимся </w:t>
      </w:r>
      <w:r w:rsidRPr="006315DC">
        <w:rPr>
          <w:rFonts w:ascii="Times New Roman" w:hAnsi="Times New Roman" w:cs="Times New Roman"/>
          <w:spacing w:val="6"/>
          <w:sz w:val="28"/>
          <w:szCs w:val="28"/>
        </w:rPr>
        <w:t>на ковер, летим и слушаем музыку Космоса.</w:t>
      </w:r>
    </w:p>
    <w:p w:rsidR="00D36014" w:rsidRPr="006315DC" w:rsidRDefault="00D36014" w:rsidP="00695B7F">
      <w:pPr>
        <w:shd w:val="clear" w:color="auto" w:fill="FFFFFF"/>
        <w:ind w:left="14" w:firstLine="211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6315DC">
        <w:rPr>
          <w:rFonts w:ascii="Times New Roman" w:hAnsi="Times New Roman" w:cs="Times New Roman"/>
          <w:spacing w:val="6"/>
          <w:sz w:val="28"/>
          <w:szCs w:val="28"/>
        </w:rPr>
        <w:t xml:space="preserve">Вот мы и дома. Нас встречают родные и близкие с </w:t>
      </w:r>
      <w:r w:rsidRPr="006315DC">
        <w:rPr>
          <w:rFonts w:ascii="Times New Roman" w:hAnsi="Times New Roman" w:cs="Times New Roman"/>
          <w:spacing w:val="2"/>
          <w:sz w:val="28"/>
          <w:szCs w:val="28"/>
        </w:rPr>
        <w:t xml:space="preserve">угощением. Понравилось ли вам путешествовать? Чем </w:t>
      </w:r>
      <w:r w:rsidRPr="006315DC">
        <w:rPr>
          <w:rFonts w:ascii="Times New Roman" w:hAnsi="Times New Roman" w:cs="Times New Roman"/>
          <w:spacing w:val="-4"/>
          <w:sz w:val="28"/>
          <w:szCs w:val="28"/>
        </w:rPr>
        <w:t>именно?</w:t>
      </w: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0B74EB" w:rsidRDefault="00D36014" w:rsidP="006C24AB">
      <w:pPr>
        <w:rPr>
          <w:rFonts w:ascii="Times New Roman" w:hAnsi="Times New Roman" w:cs="Times New Roman"/>
          <w:b/>
          <w:sz w:val="28"/>
          <w:szCs w:val="28"/>
        </w:rPr>
      </w:pPr>
      <w:r w:rsidRPr="000B74EB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литературы:</w:t>
      </w:r>
    </w:p>
    <w:p w:rsidR="00D36014" w:rsidRPr="00FF1AC9" w:rsidRDefault="00D36014" w:rsidP="006C24AB">
      <w:pPr>
        <w:pStyle w:val="ListParagraph"/>
        <w:widowControl/>
        <w:numPr>
          <w:ilvl w:val="0"/>
          <w:numId w:val="12"/>
        </w:numPr>
        <w:autoSpaceDE/>
        <w:autoSpaceDN/>
        <w:adjustRightInd/>
        <w:spacing w:line="276" w:lineRule="auto"/>
        <w:rPr>
          <w:rStyle w:val="FontStyle207"/>
          <w:rFonts w:ascii="Times New Roman" w:hAnsi="Times New Roman" w:cs="Times New Roman"/>
          <w:sz w:val="28"/>
          <w:szCs w:val="28"/>
        </w:rPr>
      </w:pPr>
      <w:r w:rsidRPr="00FF1AC9">
        <w:rPr>
          <w:rFonts w:ascii="Times New Roman" w:hAnsi="Times New Roman"/>
          <w:sz w:val="28"/>
          <w:szCs w:val="28"/>
          <w:lang w:val="uk-UA"/>
        </w:rPr>
        <w:t xml:space="preserve">Основная общеобразовательная  программа  дошкольного образования «От   рождения до школы» </w:t>
      </w:r>
      <w:r w:rsidRPr="00FF1AC9">
        <w:rPr>
          <w:rStyle w:val="FontStyle207"/>
          <w:rFonts w:ascii="Times New Roman" w:hAnsi="Times New Roman"/>
          <w:sz w:val="28"/>
          <w:szCs w:val="28"/>
        </w:rPr>
        <w:t xml:space="preserve">Под ред. Н. Е. Вераксы, Т. С. </w:t>
      </w:r>
      <w:r w:rsidRPr="00FF1AC9">
        <w:rPr>
          <w:rStyle w:val="FontStyle202"/>
          <w:rFonts w:ascii="Times New Roman" w:hAnsi="Times New Roman"/>
          <w:sz w:val="28"/>
          <w:szCs w:val="28"/>
        </w:rPr>
        <w:t xml:space="preserve">Комаровой, </w:t>
      </w:r>
      <w:r w:rsidRPr="00FF1AC9">
        <w:rPr>
          <w:rStyle w:val="FontStyle207"/>
          <w:rFonts w:ascii="Times New Roman" w:hAnsi="Times New Roman"/>
          <w:sz w:val="28"/>
          <w:szCs w:val="28"/>
        </w:rPr>
        <w:t>М. А. Васильевой.   - М.: МОЗАИКА-СИНТЕЗ, 2010. - 304 с.</w:t>
      </w:r>
    </w:p>
    <w:p w:rsidR="00D36014" w:rsidRPr="006C24AB" w:rsidRDefault="00D36014" w:rsidP="006C24AB">
      <w:pPr>
        <w:pStyle w:val="NormalWeb"/>
        <w:numPr>
          <w:ilvl w:val="0"/>
          <w:numId w:val="12"/>
        </w:numPr>
        <w:spacing w:after="0" w:afterAutospacing="0"/>
        <w:jc w:val="both"/>
        <w:rPr>
          <w:sz w:val="28"/>
          <w:szCs w:val="28"/>
        </w:rPr>
      </w:pPr>
      <w:r w:rsidRPr="006C24AB">
        <w:rPr>
          <w:sz w:val="28"/>
          <w:szCs w:val="28"/>
        </w:rPr>
        <w:t>Скоролупова О.А. Покорение космоса.- 2- е изд.- СМ.: ООО «Издательство Скрипторий 2003», 2006 – 80с.;</w:t>
      </w:r>
    </w:p>
    <w:p w:rsidR="00D36014" w:rsidRPr="006C24AB" w:rsidRDefault="00D36014" w:rsidP="006C24AB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6C24AB">
        <w:rPr>
          <w:sz w:val="28"/>
          <w:szCs w:val="28"/>
        </w:rPr>
        <w:t>Нищева Н.В. «Раз планета, два комета…» Демонстрационные плакаты и беседы для формирования у детей первичных представлений о Космосе/авт. сост.Н.В.Нищева; худ. Т.А.Сытая. - СПб.: ДЕТСТВО – ПРЕСС, 2008.;</w:t>
      </w:r>
    </w:p>
    <w:p w:rsidR="00D36014" w:rsidRPr="006C24AB" w:rsidRDefault="00D36014" w:rsidP="006C24AB">
      <w:pPr>
        <w:pStyle w:val="NormalWeb"/>
        <w:numPr>
          <w:ilvl w:val="0"/>
          <w:numId w:val="12"/>
        </w:numPr>
        <w:jc w:val="both"/>
        <w:rPr>
          <w:sz w:val="28"/>
          <w:szCs w:val="28"/>
        </w:rPr>
      </w:pPr>
      <w:r w:rsidRPr="006C24AB">
        <w:rPr>
          <w:sz w:val="28"/>
          <w:szCs w:val="28"/>
        </w:rPr>
        <w:t xml:space="preserve">Курочкина Н.А. «Знакомство детей с пейзажной живописью». </w:t>
      </w:r>
      <w:r>
        <w:rPr>
          <w:sz w:val="28"/>
          <w:szCs w:val="28"/>
        </w:rPr>
        <w:t xml:space="preserve">Учебно-наглядное пособие. СПб.: </w:t>
      </w:r>
      <w:r w:rsidRPr="006C24AB">
        <w:rPr>
          <w:sz w:val="28"/>
          <w:szCs w:val="28"/>
        </w:rPr>
        <w:t>ДЕТСТВО – ПРЕСС, 2-е издание.,2005.; (картина художника А.К.Соколова «На Луне»);</w:t>
      </w:r>
    </w:p>
    <w:p w:rsidR="00D36014" w:rsidRDefault="00D36014" w:rsidP="00D30F9D">
      <w:pPr>
        <w:pStyle w:val="Heading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36014" w:rsidRDefault="00D36014" w:rsidP="00D30F9D">
      <w:pPr>
        <w:pStyle w:val="Heading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36014" w:rsidRDefault="00D36014" w:rsidP="00D30F9D">
      <w:pPr>
        <w:pStyle w:val="Heading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D36014" w:rsidRDefault="00D36014" w:rsidP="00D30F9D">
      <w:pPr>
        <w:pStyle w:val="Heading1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>Приложение 1</w:t>
      </w:r>
    </w:p>
    <w:p w:rsidR="00D36014" w:rsidRPr="006315DC" w:rsidRDefault="00D36014" w:rsidP="00D30F9D">
      <w:pPr>
        <w:pStyle w:val="Heading1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Игра «Заря – заряница»</w:t>
      </w:r>
    </w:p>
    <w:p w:rsidR="00D36014" w:rsidRPr="006315DC" w:rsidRDefault="00D36014" w:rsidP="00695B7F">
      <w:pPr>
        <w:pStyle w:val="Heading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Дети встают в круг, руки держат за спиной. Водящий – заря ходит за спиной игроков в кругу с лентой или платочком и говорит: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ind w:left="1843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Заря-заряница,</w:t>
      </w:r>
      <w:r w:rsidRPr="006315DC">
        <w:rPr>
          <w:color w:val="000000"/>
          <w:sz w:val="28"/>
          <w:szCs w:val="28"/>
        </w:rPr>
        <w:br/>
        <w:t>Красная девица,</w:t>
      </w:r>
      <w:r w:rsidRPr="006315DC">
        <w:rPr>
          <w:color w:val="000000"/>
          <w:sz w:val="28"/>
          <w:szCs w:val="28"/>
        </w:rPr>
        <w:br/>
        <w:t>По полю ходила,</w:t>
      </w:r>
      <w:r w:rsidRPr="006315DC">
        <w:rPr>
          <w:color w:val="000000"/>
          <w:sz w:val="28"/>
          <w:szCs w:val="28"/>
        </w:rPr>
        <w:br/>
        <w:t>Ключи обронила.</w:t>
      </w:r>
      <w:r w:rsidRPr="006315DC">
        <w:rPr>
          <w:color w:val="000000"/>
          <w:sz w:val="28"/>
          <w:szCs w:val="28"/>
        </w:rPr>
        <w:br/>
        <w:t>Ключи золотые,</w:t>
      </w:r>
      <w:r w:rsidRPr="006315DC">
        <w:rPr>
          <w:rStyle w:val="apple-converted-space"/>
          <w:color w:val="000000"/>
          <w:sz w:val="28"/>
          <w:szCs w:val="28"/>
        </w:rPr>
        <w:t> </w:t>
      </w:r>
      <w:r w:rsidRPr="006315DC">
        <w:rPr>
          <w:color w:val="000000"/>
          <w:sz w:val="28"/>
          <w:szCs w:val="28"/>
        </w:rPr>
        <w:br/>
        <w:t>Ленты голубые,</w:t>
      </w:r>
      <w:r w:rsidRPr="006315DC">
        <w:rPr>
          <w:color w:val="000000"/>
          <w:sz w:val="28"/>
          <w:szCs w:val="28"/>
        </w:rPr>
        <w:br/>
        <w:t>Кольца обвитые –</w:t>
      </w:r>
      <w:r w:rsidRPr="006315DC">
        <w:rPr>
          <w:color w:val="000000"/>
          <w:sz w:val="28"/>
          <w:szCs w:val="28"/>
        </w:rPr>
        <w:br/>
        <w:t>За водой пошла!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>С последними словами заря осторожно кладёт ленту на плечо одному из играющих, который заметив это, берёт ленту, и оба бегут в разные стороны по кругу. Тот, кто добежал первым становится на свободное место в кругу. Тот, кто остался без места становится зарёй и игра повторяется.</w:t>
      </w:r>
    </w:p>
    <w:p w:rsidR="00D36014" w:rsidRPr="006315DC" w:rsidRDefault="00D36014" w:rsidP="00695B7F">
      <w:pPr>
        <w:pStyle w:val="NormalWeb"/>
        <w:shd w:val="clear" w:color="auto" w:fill="FFFFFF"/>
        <w:spacing w:before="0" w:beforeAutospacing="0" w:after="0" w:afterAutospacing="0"/>
        <w:ind w:left="-567"/>
        <w:jc w:val="both"/>
        <w:rPr>
          <w:color w:val="000000"/>
          <w:sz w:val="28"/>
          <w:szCs w:val="28"/>
        </w:rPr>
      </w:pPr>
      <w:r w:rsidRPr="006315DC">
        <w:rPr>
          <w:color w:val="000000"/>
          <w:sz w:val="28"/>
          <w:szCs w:val="28"/>
        </w:rPr>
        <w:t xml:space="preserve">Бегущие не должны пересекать круг, играющие в кругу не оборачиваются, пока заря выбирает, кому положить на плечо </w:t>
      </w:r>
      <w:r>
        <w:rPr>
          <w:color w:val="000000"/>
          <w:sz w:val="28"/>
          <w:szCs w:val="28"/>
        </w:rPr>
        <w:t>ленту (</w:t>
      </w:r>
      <w:r w:rsidRPr="006315DC">
        <w:rPr>
          <w:color w:val="000000"/>
          <w:sz w:val="28"/>
          <w:szCs w:val="28"/>
        </w:rPr>
        <w:t>платочек</w:t>
      </w:r>
      <w:r>
        <w:rPr>
          <w:color w:val="000000"/>
          <w:sz w:val="28"/>
          <w:szCs w:val="28"/>
        </w:rPr>
        <w:t>)</w:t>
      </w:r>
      <w:r w:rsidRPr="006315DC">
        <w:rPr>
          <w:color w:val="000000"/>
          <w:sz w:val="28"/>
          <w:szCs w:val="28"/>
        </w:rPr>
        <w:t>.</w:t>
      </w:r>
    </w:p>
    <w:p w:rsidR="00D36014" w:rsidRPr="006315DC" w:rsidRDefault="00D36014" w:rsidP="00695B7F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6315DC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Pr="00AC00C0" w:rsidRDefault="00D36014" w:rsidP="00AC00C0">
      <w:pPr>
        <w:shd w:val="clear" w:color="auto" w:fill="FFFFFF"/>
        <w:ind w:left="278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C00C0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276pt;height:156.75pt;visibility:visible">
            <v:imagedata r:id="rId7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Отправляемся в космическое путешествие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3" o:spid="_x0000_i1026" type="#_x0000_t75" style="width:274.5pt;height:154.5pt;visibility:visible">
            <v:imagedata r:id="rId8" o:title=""/>
          </v:shape>
        </w:pict>
      </w:r>
    </w:p>
    <w:p w:rsidR="00D36014" w:rsidRPr="007E01CA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Прибыли на планету Марс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4" o:spid="_x0000_i1027" type="#_x0000_t75" style="width:275.25pt;height:155.25pt;visibility:visible">
            <v:imagedata r:id="rId9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Задание от марсианина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9" o:spid="_x0000_i1028" type="#_x0000_t75" style="width:270.75pt;height:149.25pt;visibility:visible">
            <v:imagedata r:id="rId10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Дидактическая игра "Назови первый звук в слове"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0" o:spid="_x0000_i1029" type="#_x0000_t75" style="width:280.5pt;height:157.5pt;visibility:visible">
            <v:imagedata r:id="rId11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раздаточным материалом по обучению грамоте и математике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2" o:spid="_x0000_i1030" type="#_x0000_t75" style="width:291pt;height:167.25pt;visibility:visible">
            <v:imagedata r:id="rId12" o:title=""/>
          </v:shape>
        </w:pict>
      </w:r>
    </w:p>
    <w:p w:rsidR="00D36014" w:rsidRDefault="00D36014" w:rsidP="007E01CA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с корректурной таблицей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4" o:spid="_x0000_i1031" type="#_x0000_t75" style="width:315.75pt;height:177.75pt;visibility:visible">
            <v:imagedata r:id="rId13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Пальчиковая игра "Планеты солнечной системы"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5" o:spid="_x0000_i1032" type="#_x0000_t75" style="width:273pt;height:153.75pt;visibility:visible">
            <v:imagedata r:id="rId14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Народная подвижная игра "Заря-заряница"</w:t>
      </w:r>
    </w:p>
    <w:p w:rsidR="00D36014" w:rsidRDefault="00D36014" w:rsidP="007D7704">
      <w:pPr>
        <w:shd w:val="clear" w:color="auto" w:fill="FFFFFF"/>
        <w:ind w:left="27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6" o:spid="_x0000_i1033" type="#_x0000_t75" style="width:273pt;height:153.75pt;visibility:visible">
            <v:imagedata r:id="rId15" o:title=""/>
          </v:shape>
        </w:pict>
      </w:r>
    </w:p>
    <w:p w:rsidR="00D36014" w:rsidRPr="007D7704" w:rsidRDefault="00D36014" w:rsidP="007D7704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953700">
        <w:rPr>
          <w:rFonts w:ascii="Times New Roman" w:hAnsi="Times New Roman" w:cs="Times New Roman"/>
          <w:spacing w:val="6"/>
          <w:sz w:val="28"/>
          <w:szCs w:val="28"/>
        </w:rPr>
        <w:t>Дид</w:t>
      </w:r>
      <w:r>
        <w:rPr>
          <w:rFonts w:ascii="Times New Roman" w:hAnsi="Times New Roman" w:cs="Times New Roman"/>
          <w:spacing w:val="6"/>
          <w:sz w:val="28"/>
          <w:szCs w:val="28"/>
        </w:rPr>
        <w:t>актическая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>игра «Ориентировка на листе бумаги».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813BFF">
      <w:pPr>
        <w:shd w:val="clear" w:color="auto" w:fill="FFFFFF"/>
        <w:ind w:left="278"/>
        <w:jc w:val="both"/>
        <w:rPr>
          <w:rFonts w:ascii="Times New Roman" w:hAnsi="Times New Roman" w:cs="Times New Roman"/>
          <w:spacing w:val="6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9" o:spid="_x0000_i1034" type="#_x0000_t75" style="width:280.5pt;height:261pt;visibility:visible">
            <v:imagedata r:id="rId16" o:title="" cropleft="6692f" cropright="19514f"/>
          </v:shape>
        </w:pict>
      </w:r>
    </w:p>
    <w:p w:rsidR="00D36014" w:rsidRPr="00953700" w:rsidRDefault="00D36014" w:rsidP="00813BF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953700">
        <w:rPr>
          <w:rFonts w:ascii="Times New Roman" w:hAnsi="Times New Roman" w:cs="Times New Roman"/>
          <w:spacing w:val="6"/>
          <w:sz w:val="28"/>
          <w:szCs w:val="28"/>
        </w:rPr>
        <w:t>Дид</w:t>
      </w:r>
      <w:r>
        <w:rPr>
          <w:rFonts w:ascii="Times New Roman" w:hAnsi="Times New Roman" w:cs="Times New Roman"/>
          <w:spacing w:val="6"/>
          <w:sz w:val="28"/>
          <w:szCs w:val="28"/>
        </w:rPr>
        <w:t xml:space="preserve">актическая  </w:t>
      </w:r>
      <w:r w:rsidRPr="00953700">
        <w:rPr>
          <w:rFonts w:ascii="Times New Roman" w:hAnsi="Times New Roman" w:cs="Times New Roman"/>
          <w:spacing w:val="6"/>
          <w:sz w:val="28"/>
          <w:szCs w:val="28"/>
        </w:rPr>
        <w:t>игра «Найди соседей чисел».</w: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3E6137">
        <w:rPr>
          <w:rFonts w:ascii="Times New Roman" w:hAnsi="Times New Roman" w:cs="Times New Roman"/>
          <w:noProof/>
          <w:sz w:val="28"/>
          <w:szCs w:val="28"/>
        </w:rPr>
        <w:pict>
          <v:shape id="Рисунок 18" o:spid="_x0000_i1035" type="#_x0000_t75" style="width:371.25pt;height:215.25pt;visibility:visible">
            <v:imagedata r:id="rId17" o:title=""/>
          </v:shape>
        </w:pict>
      </w:r>
    </w:p>
    <w:p w:rsidR="00D36014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pacing w:val="7"/>
          <w:sz w:val="28"/>
          <w:szCs w:val="28"/>
        </w:rPr>
      </w:pPr>
    </w:p>
    <w:p w:rsidR="00D36014" w:rsidRPr="00AC00C0" w:rsidRDefault="00D36014" w:rsidP="00695B7F">
      <w:pPr>
        <w:shd w:val="clear" w:color="auto" w:fill="FFFFFF"/>
        <w:ind w:left="278"/>
        <w:jc w:val="both"/>
        <w:rPr>
          <w:rFonts w:ascii="Times New Roman" w:hAnsi="Times New Roman" w:cs="Times New Roman"/>
          <w:sz w:val="28"/>
          <w:szCs w:val="28"/>
        </w:rPr>
      </w:pPr>
      <w:r w:rsidRPr="006315DC">
        <w:rPr>
          <w:rFonts w:ascii="Times New Roman" w:hAnsi="Times New Roman" w:cs="Times New Roman"/>
          <w:spacing w:val="7"/>
          <w:sz w:val="28"/>
          <w:szCs w:val="28"/>
        </w:rPr>
        <w:t>Вот мы и нашли клад, это - добро</w:t>
      </w:r>
      <w:r>
        <w:rPr>
          <w:rFonts w:ascii="Times New Roman" w:hAnsi="Times New Roman" w:cs="Times New Roman"/>
          <w:spacing w:val="7"/>
          <w:sz w:val="28"/>
          <w:szCs w:val="28"/>
        </w:rPr>
        <w:t>!</w:t>
      </w:r>
    </w:p>
    <w:sectPr w:rsidR="00D36014" w:rsidRPr="00AC00C0" w:rsidSect="00813BFF">
      <w:pgSz w:w="11909" w:h="16834"/>
      <w:pgMar w:top="567" w:right="851" w:bottom="567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014" w:rsidRDefault="00D36014">
      <w:r>
        <w:separator/>
      </w:r>
    </w:p>
  </w:endnote>
  <w:endnote w:type="continuationSeparator" w:id="0">
    <w:p w:rsidR="00D36014" w:rsidRDefault="00D3601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014" w:rsidRDefault="00D36014">
      <w:r>
        <w:separator/>
      </w:r>
    </w:p>
  </w:footnote>
  <w:footnote w:type="continuationSeparator" w:id="0">
    <w:p w:rsidR="00D36014" w:rsidRDefault="00D3601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9FF067B8"/>
    <w:lvl w:ilvl="0">
      <w:numFmt w:val="bullet"/>
      <w:lvlText w:val="*"/>
      <w:lvlJc w:val="left"/>
    </w:lvl>
  </w:abstractNum>
  <w:abstractNum w:abstractNumId="1">
    <w:nsid w:val="19E04EBC"/>
    <w:multiLevelType w:val="multilevel"/>
    <w:tmpl w:val="8B62A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6028E"/>
    <w:multiLevelType w:val="multilevel"/>
    <w:tmpl w:val="77743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41E64743"/>
    <w:multiLevelType w:val="multilevel"/>
    <w:tmpl w:val="4BFED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8172CD"/>
    <w:multiLevelType w:val="hybridMultilevel"/>
    <w:tmpl w:val="2A86E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73469DD"/>
    <w:multiLevelType w:val="multilevel"/>
    <w:tmpl w:val="16E25F4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492D7475"/>
    <w:multiLevelType w:val="multilevel"/>
    <w:tmpl w:val="F70AE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95F7E8F"/>
    <w:multiLevelType w:val="hybridMultilevel"/>
    <w:tmpl w:val="2A86E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974505F"/>
    <w:multiLevelType w:val="hybridMultilevel"/>
    <w:tmpl w:val="2A86E2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705653B2"/>
    <w:multiLevelType w:val="hybridMultilevel"/>
    <w:tmpl w:val="1240926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8EB2E65"/>
    <w:multiLevelType w:val="hybridMultilevel"/>
    <w:tmpl w:val="85DE1C8E"/>
    <w:lvl w:ilvl="0" w:tplc="A42CA280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1"/>
        </w:tabs>
        <w:ind w:left="1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011"/>
        </w:tabs>
        <w:ind w:left="2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731"/>
        </w:tabs>
        <w:ind w:left="2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451"/>
        </w:tabs>
        <w:ind w:left="3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171"/>
        </w:tabs>
        <w:ind w:left="4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891"/>
        </w:tabs>
        <w:ind w:left="4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611"/>
        </w:tabs>
        <w:ind w:left="5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331"/>
        </w:tabs>
        <w:ind w:left="6331" w:hanging="180"/>
      </w:pPr>
      <w:rPr>
        <w:rFonts w:cs="Times New Roman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206"/>
        <w:lvlJc w:val="left"/>
        <w:rPr>
          <w:rFonts w:ascii="Arial" w:hAnsi="Arial" w:hint="default"/>
        </w:rPr>
      </w:lvl>
    </w:lvlOverride>
  </w:num>
  <w:num w:numId="2">
    <w:abstractNumId w:val="0"/>
    <w:lvlOverride w:ilvl="0">
      <w:lvl w:ilvl="0">
        <w:numFmt w:val="bullet"/>
        <w:lvlText w:val="-"/>
        <w:legacy w:legacy="1" w:legacySpace="0" w:legacyIndent="235"/>
        <w:lvlJc w:val="left"/>
        <w:rPr>
          <w:rFonts w:ascii="Arial" w:hAnsi="Arial" w:hint="default"/>
        </w:rPr>
      </w:lvl>
    </w:lvlOverride>
  </w:num>
  <w:num w:numId="3">
    <w:abstractNumId w:val="10"/>
  </w:num>
  <w:num w:numId="4">
    <w:abstractNumId w:val="3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 w:numId="9">
    <w:abstractNumId w:val="7"/>
  </w:num>
  <w:num w:numId="10">
    <w:abstractNumId w:val="4"/>
  </w:num>
  <w:num w:numId="11">
    <w:abstractNumId w:val="8"/>
  </w:num>
  <w:num w:numId="12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bordersDoNotSurroundHeader/>
  <w:bordersDoNotSurroundFooter/>
  <w:stylePaneFormatFilter w:val="3F0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B7285"/>
    <w:rsid w:val="00013601"/>
    <w:rsid w:val="00020A1A"/>
    <w:rsid w:val="000274AF"/>
    <w:rsid w:val="00046990"/>
    <w:rsid w:val="00054E6B"/>
    <w:rsid w:val="000A0008"/>
    <w:rsid w:val="000B0003"/>
    <w:rsid w:val="000B74EB"/>
    <w:rsid w:val="000D08C7"/>
    <w:rsid w:val="000E6A23"/>
    <w:rsid w:val="00110EE0"/>
    <w:rsid w:val="001168CD"/>
    <w:rsid w:val="001424BF"/>
    <w:rsid w:val="001534CD"/>
    <w:rsid w:val="00184BCC"/>
    <w:rsid w:val="001A5F69"/>
    <w:rsid w:val="001B2E61"/>
    <w:rsid w:val="001C6A1A"/>
    <w:rsid w:val="001E0F9B"/>
    <w:rsid w:val="00200052"/>
    <w:rsid w:val="00214885"/>
    <w:rsid w:val="00233A1F"/>
    <w:rsid w:val="00252FC9"/>
    <w:rsid w:val="00271F95"/>
    <w:rsid w:val="002A0917"/>
    <w:rsid w:val="002C75BA"/>
    <w:rsid w:val="002D5AC7"/>
    <w:rsid w:val="002E234A"/>
    <w:rsid w:val="00327B93"/>
    <w:rsid w:val="00331511"/>
    <w:rsid w:val="0033385A"/>
    <w:rsid w:val="003537DD"/>
    <w:rsid w:val="003B2382"/>
    <w:rsid w:val="003B3CBA"/>
    <w:rsid w:val="003D5BFE"/>
    <w:rsid w:val="003E43F0"/>
    <w:rsid w:val="003E57C1"/>
    <w:rsid w:val="003E6137"/>
    <w:rsid w:val="004225BD"/>
    <w:rsid w:val="00422824"/>
    <w:rsid w:val="00424F5D"/>
    <w:rsid w:val="0043139C"/>
    <w:rsid w:val="00435188"/>
    <w:rsid w:val="00445A07"/>
    <w:rsid w:val="0047741A"/>
    <w:rsid w:val="00477F6C"/>
    <w:rsid w:val="004837ED"/>
    <w:rsid w:val="004909B8"/>
    <w:rsid w:val="004B1D83"/>
    <w:rsid w:val="004C6397"/>
    <w:rsid w:val="004D4B83"/>
    <w:rsid w:val="004F067E"/>
    <w:rsid w:val="004F3287"/>
    <w:rsid w:val="0051160D"/>
    <w:rsid w:val="00531F0C"/>
    <w:rsid w:val="00532BB3"/>
    <w:rsid w:val="005567BC"/>
    <w:rsid w:val="00567F61"/>
    <w:rsid w:val="00591D20"/>
    <w:rsid w:val="005C3861"/>
    <w:rsid w:val="005C6881"/>
    <w:rsid w:val="005E67FC"/>
    <w:rsid w:val="005F30B4"/>
    <w:rsid w:val="005F31B3"/>
    <w:rsid w:val="006315DC"/>
    <w:rsid w:val="006526DB"/>
    <w:rsid w:val="006536E0"/>
    <w:rsid w:val="00656E4D"/>
    <w:rsid w:val="00670F4E"/>
    <w:rsid w:val="006732EB"/>
    <w:rsid w:val="00681CB0"/>
    <w:rsid w:val="00695B7F"/>
    <w:rsid w:val="006B5AB0"/>
    <w:rsid w:val="006C24AB"/>
    <w:rsid w:val="006F6CFB"/>
    <w:rsid w:val="00700866"/>
    <w:rsid w:val="00727A3C"/>
    <w:rsid w:val="00743EA7"/>
    <w:rsid w:val="00776886"/>
    <w:rsid w:val="007D7704"/>
    <w:rsid w:val="007D7C92"/>
    <w:rsid w:val="007E01CA"/>
    <w:rsid w:val="007E6D58"/>
    <w:rsid w:val="00813BFF"/>
    <w:rsid w:val="00867EC8"/>
    <w:rsid w:val="008768DB"/>
    <w:rsid w:val="00876E7B"/>
    <w:rsid w:val="00897B80"/>
    <w:rsid w:val="008C449C"/>
    <w:rsid w:val="008E07DE"/>
    <w:rsid w:val="008E3C1A"/>
    <w:rsid w:val="008F5F3C"/>
    <w:rsid w:val="0090512E"/>
    <w:rsid w:val="00912C58"/>
    <w:rsid w:val="00953700"/>
    <w:rsid w:val="00960CB5"/>
    <w:rsid w:val="0096353D"/>
    <w:rsid w:val="00973C89"/>
    <w:rsid w:val="00982D79"/>
    <w:rsid w:val="009975A3"/>
    <w:rsid w:val="009B49F9"/>
    <w:rsid w:val="009E54B1"/>
    <w:rsid w:val="009F1DAB"/>
    <w:rsid w:val="00A0539A"/>
    <w:rsid w:val="00A510AF"/>
    <w:rsid w:val="00A64A68"/>
    <w:rsid w:val="00A7745F"/>
    <w:rsid w:val="00A9006D"/>
    <w:rsid w:val="00AB2DF4"/>
    <w:rsid w:val="00AB7285"/>
    <w:rsid w:val="00AC00C0"/>
    <w:rsid w:val="00AC14D0"/>
    <w:rsid w:val="00AD1770"/>
    <w:rsid w:val="00AD4497"/>
    <w:rsid w:val="00B15477"/>
    <w:rsid w:val="00B35DCC"/>
    <w:rsid w:val="00B47FB6"/>
    <w:rsid w:val="00B6228D"/>
    <w:rsid w:val="00B66600"/>
    <w:rsid w:val="00B740AF"/>
    <w:rsid w:val="00BC13D4"/>
    <w:rsid w:val="00BC7CAE"/>
    <w:rsid w:val="00BD4777"/>
    <w:rsid w:val="00BE4037"/>
    <w:rsid w:val="00BE6C92"/>
    <w:rsid w:val="00C04E9A"/>
    <w:rsid w:val="00C402C2"/>
    <w:rsid w:val="00C60B76"/>
    <w:rsid w:val="00C808AA"/>
    <w:rsid w:val="00C8498E"/>
    <w:rsid w:val="00C95FEF"/>
    <w:rsid w:val="00CA0802"/>
    <w:rsid w:val="00CB7325"/>
    <w:rsid w:val="00CD7EB7"/>
    <w:rsid w:val="00CF0DF4"/>
    <w:rsid w:val="00D30F9D"/>
    <w:rsid w:val="00D36014"/>
    <w:rsid w:val="00D46316"/>
    <w:rsid w:val="00D63ABE"/>
    <w:rsid w:val="00D716BF"/>
    <w:rsid w:val="00D71EF3"/>
    <w:rsid w:val="00D758A0"/>
    <w:rsid w:val="00D773EE"/>
    <w:rsid w:val="00D86D7A"/>
    <w:rsid w:val="00DB4389"/>
    <w:rsid w:val="00DD3243"/>
    <w:rsid w:val="00DD3510"/>
    <w:rsid w:val="00E042ED"/>
    <w:rsid w:val="00E150B1"/>
    <w:rsid w:val="00E5273C"/>
    <w:rsid w:val="00E96D8A"/>
    <w:rsid w:val="00EB1012"/>
    <w:rsid w:val="00EC79DB"/>
    <w:rsid w:val="00ED2D47"/>
    <w:rsid w:val="00ED4652"/>
    <w:rsid w:val="00F0461D"/>
    <w:rsid w:val="00F331F6"/>
    <w:rsid w:val="00F476AB"/>
    <w:rsid w:val="00FA0D07"/>
    <w:rsid w:val="00FB62DB"/>
    <w:rsid w:val="00FB65A9"/>
    <w:rsid w:val="00FD3AAF"/>
    <w:rsid w:val="00FE4B20"/>
    <w:rsid w:val="00FF1AC9"/>
    <w:rsid w:val="00FF4E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2D47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link w:val="Heading1Char"/>
    <w:uiPriority w:val="99"/>
    <w:qFormat/>
    <w:rsid w:val="00B15477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3E6137"/>
    <w:rPr>
      <w:rFonts w:ascii="Cambria" w:hAnsi="Cambria" w:cs="Times New Roman"/>
      <w:b/>
      <w:bCs/>
      <w:kern w:val="32"/>
      <w:sz w:val="32"/>
      <w:szCs w:val="32"/>
    </w:rPr>
  </w:style>
  <w:style w:type="paragraph" w:styleId="Footer">
    <w:name w:val="footer"/>
    <w:basedOn w:val="Normal"/>
    <w:link w:val="FooterChar"/>
    <w:uiPriority w:val="99"/>
    <w:rsid w:val="00C808A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E6137"/>
    <w:rPr>
      <w:rFonts w:ascii="Arial" w:hAnsi="Arial" w:cs="Arial"/>
      <w:sz w:val="20"/>
      <w:szCs w:val="20"/>
    </w:rPr>
  </w:style>
  <w:style w:type="character" w:styleId="PageNumber">
    <w:name w:val="page number"/>
    <w:basedOn w:val="DefaultParagraphFont"/>
    <w:uiPriority w:val="99"/>
    <w:rsid w:val="00C808AA"/>
    <w:rPr>
      <w:rFonts w:cs="Times New Roman"/>
    </w:rPr>
  </w:style>
  <w:style w:type="paragraph" w:styleId="NormalWeb">
    <w:name w:val="Normal (Web)"/>
    <w:basedOn w:val="Normal"/>
    <w:uiPriority w:val="99"/>
    <w:rsid w:val="00FD3AAF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uiPriority w:val="99"/>
    <w:rsid w:val="00FD3AAF"/>
    <w:rPr>
      <w:rFonts w:cs="Times New Roman"/>
    </w:rPr>
  </w:style>
  <w:style w:type="paragraph" w:customStyle="1" w:styleId="c9">
    <w:name w:val="c9"/>
    <w:basedOn w:val="Normal"/>
    <w:uiPriority w:val="99"/>
    <w:rsid w:val="0004699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5">
    <w:name w:val="c5"/>
    <w:basedOn w:val="DefaultParagraphFont"/>
    <w:uiPriority w:val="99"/>
    <w:rsid w:val="00046990"/>
    <w:rPr>
      <w:rFonts w:cs="Times New Roman"/>
    </w:rPr>
  </w:style>
  <w:style w:type="paragraph" w:customStyle="1" w:styleId="c3">
    <w:name w:val="c3"/>
    <w:basedOn w:val="Normal"/>
    <w:uiPriority w:val="99"/>
    <w:rsid w:val="0004699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1">
    <w:name w:val="c11"/>
    <w:basedOn w:val="DefaultParagraphFont"/>
    <w:uiPriority w:val="99"/>
    <w:rsid w:val="00046990"/>
    <w:rPr>
      <w:rFonts w:cs="Times New Roman"/>
    </w:rPr>
  </w:style>
  <w:style w:type="character" w:customStyle="1" w:styleId="c11c13">
    <w:name w:val="c11 c13"/>
    <w:basedOn w:val="DefaultParagraphFont"/>
    <w:uiPriority w:val="99"/>
    <w:rsid w:val="00046990"/>
    <w:rPr>
      <w:rFonts w:cs="Times New Roman"/>
    </w:rPr>
  </w:style>
  <w:style w:type="character" w:customStyle="1" w:styleId="c5c7">
    <w:name w:val="c5 c7"/>
    <w:basedOn w:val="DefaultParagraphFont"/>
    <w:uiPriority w:val="99"/>
    <w:rsid w:val="00046990"/>
    <w:rPr>
      <w:rFonts w:cs="Times New Roman"/>
    </w:rPr>
  </w:style>
  <w:style w:type="paragraph" w:customStyle="1" w:styleId="c1">
    <w:name w:val="c1"/>
    <w:basedOn w:val="Normal"/>
    <w:uiPriority w:val="99"/>
    <w:rsid w:val="00046990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DefaultParagraphFont"/>
    <w:uiPriority w:val="99"/>
    <w:rsid w:val="00046990"/>
    <w:rPr>
      <w:rFonts w:cs="Times New Roman"/>
    </w:rPr>
  </w:style>
  <w:style w:type="character" w:customStyle="1" w:styleId="c0">
    <w:name w:val="c0"/>
    <w:basedOn w:val="DefaultParagraphFont"/>
    <w:uiPriority w:val="99"/>
    <w:rsid w:val="00046990"/>
    <w:rPr>
      <w:rFonts w:cs="Times New Roman"/>
    </w:rPr>
  </w:style>
  <w:style w:type="character" w:customStyle="1" w:styleId="c5c10">
    <w:name w:val="c5 c10"/>
    <w:basedOn w:val="DefaultParagraphFont"/>
    <w:uiPriority w:val="99"/>
    <w:rsid w:val="00046990"/>
    <w:rPr>
      <w:rFonts w:cs="Times New Roman"/>
    </w:rPr>
  </w:style>
  <w:style w:type="character" w:styleId="Hyperlink">
    <w:name w:val="Hyperlink"/>
    <w:basedOn w:val="DefaultParagraphFont"/>
    <w:uiPriority w:val="99"/>
    <w:rsid w:val="000274AF"/>
    <w:rPr>
      <w:rFonts w:cs="Times New Roman"/>
      <w:color w:val="000080"/>
      <w:u w:val="single"/>
    </w:rPr>
  </w:style>
  <w:style w:type="paragraph" w:styleId="ListParagraph">
    <w:name w:val="List Paragraph"/>
    <w:basedOn w:val="Normal"/>
    <w:uiPriority w:val="99"/>
    <w:qFormat/>
    <w:rsid w:val="0095370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rsid w:val="00AC00C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C00C0"/>
    <w:rPr>
      <w:rFonts w:ascii="Tahoma" w:hAnsi="Tahoma" w:cs="Tahoma"/>
      <w:sz w:val="16"/>
      <w:szCs w:val="16"/>
    </w:rPr>
  </w:style>
  <w:style w:type="character" w:customStyle="1" w:styleId="FontStyle202">
    <w:name w:val="Font Style202"/>
    <w:basedOn w:val="DefaultParagraphFont"/>
    <w:uiPriority w:val="99"/>
    <w:rsid w:val="006C24AB"/>
    <w:rPr>
      <w:rFonts w:ascii="Century Schoolbook" w:hAnsi="Century Schoolbook" w:cs="Century Schoolbook"/>
      <w:b/>
      <w:bCs/>
      <w:sz w:val="20"/>
      <w:szCs w:val="20"/>
    </w:rPr>
  </w:style>
  <w:style w:type="character" w:customStyle="1" w:styleId="FontStyle207">
    <w:name w:val="Font Style207"/>
    <w:basedOn w:val="DefaultParagraphFont"/>
    <w:uiPriority w:val="99"/>
    <w:rsid w:val="006C24AB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29407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0765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940764"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0762"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2940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7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940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140</TotalTime>
  <Pages>9</Pages>
  <Words>1630</Words>
  <Characters>9295</Characters>
  <Application>Microsoft Office Outlook</Application>
  <DocSecurity>0</DocSecurity>
  <Lines>0</Lines>
  <Paragraphs>0</Paragraphs>
  <ScaleCrop>false</ScaleCrop>
  <Company>Grizli777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</dc:creator>
  <cp:keywords/>
  <dc:description/>
  <cp:lastModifiedBy>Дмитрий</cp:lastModifiedBy>
  <cp:revision>26</cp:revision>
  <dcterms:created xsi:type="dcterms:W3CDTF">2017-07-24T07:28:00Z</dcterms:created>
  <dcterms:modified xsi:type="dcterms:W3CDTF">2017-07-30T11:23:00Z</dcterms:modified>
</cp:coreProperties>
</file>