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ADA" w:rsidRDefault="00BA3ADA" w:rsidP="006C5900">
      <w:pPr>
        <w:spacing w:before="67" w:after="67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A3ADA" w:rsidRDefault="00BA3ADA" w:rsidP="006C5900">
      <w:pPr>
        <w:spacing w:before="67" w:after="67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A3ADA" w:rsidRDefault="00BA3ADA" w:rsidP="009041EA">
      <w:pPr>
        <w:spacing w:before="67" w:after="67" w:line="240" w:lineRule="auto"/>
        <w:ind w:firstLine="18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ГКОУ Краснобаковский детский дом</w:t>
      </w:r>
    </w:p>
    <w:p w:rsidR="00BA3ADA" w:rsidRDefault="00BA3ADA" w:rsidP="00D80C3A">
      <w:pPr>
        <w:spacing w:before="67" w:after="67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A3ADA" w:rsidRPr="009041EA" w:rsidRDefault="00BA3ADA" w:rsidP="009041EA">
      <w:pPr>
        <w:spacing w:before="67" w:after="67" w:line="240" w:lineRule="auto"/>
        <w:ind w:firstLine="184"/>
        <w:jc w:val="center"/>
        <w:rPr>
          <w:rFonts w:ascii="Times New Roman" w:hAnsi="Times New Roman" w:cs="Times New Roman"/>
          <w:b/>
          <w:bCs/>
          <w:color w:val="000080"/>
          <w:sz w:val="96"/>
          <w:szCs w:val="96"/>
          <w:lang w:eastAsia="ru-RU"/>
        </w:rPr>
      </w:pPr>
      <w:r w:rsidRPr="009041EA">
        <w:rPr>
          <w:rFonts w:ascii="Times New Roman" w:hAnsi="Times New Roman" w:cs="Times New Roman"/>
          <w:b/>
          <w:bCs/>
          <w:color w:val="000080"/>
          <w:sz w:val="96"/>
          <w:szCs w:val="96"/>
          <w:lang w:eastAsia="ru-RU"/>
        </w:rPr>
        <w:t>ВИКТОРИНА</w:t>
      </w:r>
    </w:p>
    <w:p w:rsidR="00BA3ADA" w:rsidRDefault="00BA3ADA" w:rsidP="009041EA">
      <w:pPr>
        <w:spacing w:before="67" w:after="67" w:line="240" w:lineRule="auto"/>
        <w:ind w:firstLine="184"/>
        <w:jc w:val="center"/>
        <w:rPr>
          <w:rFonts w:ascii="Times New Roman" w:hAnsi="Times New Roman" w:cs="Times New Roman"/>
          <w:b/>
          <w:bCs/>
          <w:color w:val="FF00FF"/>
          <w:sz w:val="96"/>
          <w:szCs w:val="96"/>
          <w:lang w:eastAsia="ru-RU"/>
        </w:rPr>
      </w:pPr>
      <w:r w:rsidRPr="009041EA">
        <w:rPr>
          <w:rFonts w:ascii="Times New Roman" w:hAnsi="Times New Roman" w:cs="Times New Roman"/>
          <w:b/>
          <w:bCs/>
          <w:color w:val="FF00FF"/>
          <w:sz w:val="96"/>
          <w:szCs w:val="96"/>
          <w:lang w:eastAsia="ru-RU"/>
        </w:rPr>
        <w:t xml:space="preserve">«УМНИКИ </w:t>
      </w:r>
    </w:p>
    <w:p w:rsidR="00BA3ADA" w:rsidRDefault="00BA3ADA" w:rsidP="009041EA">
      <w:pPr>
        <w:spacing w:before="67" w:after="67" w:line="240" w:lineRule="auto"/>
        <w:ind w:firstLine="184"/>
        <w:jc w:val="center"/>
        <w:rPr>
          <w:rFonts w:ascii="Times New Roman" w:hAnsi="Times New Roman" w:cs="Times New Roman"/>
          <w:b/>
          <w:bCs/>
          <w:color w:val="FF00FF"/>
          <w:sz w:val="96"/>
          <w:szCs w:val="96"/>
          <w:lang w:eastAsia="ru-RU"/>
        </w:rPr>
      </w:pPr>
      <w:r w:rsidRPr="009041EA">
        <w:rPr>
          <w:rFonts w:ascii="Times New Roman" w:hAnsi="Times New Roman" w:cs="Times New Roman"/>
          <w:b/>
          <w:bCs/>
          <w:color w:val="FF00FF"/>
          <w:sz w:val="96"/>
          <w:szCs w:val="96"/>
          <w:lang w:eastAsia="ru-RU"/>
        </w:rPr>
        <w:t xml:space="preserve">И </w:t>
      </w:r>
    </w:p>
    <w:p w:rsidR="00BA3ADA" w:rsidRDefault="00BA3ADA" w:rsidP="009041EA">
      <w:pPr>
        <w:spacing w:before="67" w:after="67" w:line="240" w:lineRule="auto"/>
        <w:ind w:firstLine="184"/>
        <w:jc w:val="center"/>
        <w:rPr>
          <w:rFonts w:ascii="Times New Roman" w:hAnsi="Times New Roman" w:cs="Times New Roman"/>
          <w:b/>
          <w:bCs/>
          <w:color w:val="FF00FF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b/>
          <w:bCs/>
          <w:color w:val="FF00FF"/>
          <w:sz w:val="96"/>
          <w:szCs w:val="96"/>
          <w:lang w:eastAsia="ru-RU"/>
        </w:rPr>
        <w:t>УМНИЦЫ»</w:t>
      </w:r>
    </w:p>
    <w:p w:rsidR="00BA3ADA" w:rsidRPr="00D80C3A" w:rsidRDefault="00BA3ADA" w:rsidP="009041EA">
      <w:pPr>
        <w:spacing w:before="67" w:after="67" w:line="240" w:lineRule="auto"/>
        <w:ind w:firstLine="184"/>
        <w:jc w:val="center"/>
        <w:rPr>
          <w:rFonts w:ascii="Times New Roman" w:hAnsi="Times New Roman" w:cs="Times New Roman"/>
          <w:b/>
          <w:bCs/>
          <w:color w:val="FF00FF"/>
          <w:sz w:val="28"/>
          <w:szCs w:val="28"/>
          <w:lang w:eastAsia="ru-RU"/>
        </w:rPr>
      </w:pPr>
    </w:p>
    <w:p w:rsidR="00BA3ADA" w:rsidRDefault="00BA3ADA" w:rsidP="009041EA">
      <w:pPr>
        <w:spacing w:before="67" w:after="67" w:line="240" w:lineRule="auto"/>
        <w:ind w:firstLine="184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59.75pt;height:343.5pt">
            <v:imagedata r:id="rId7" r:href="rId8"/>
          </v:shape>
        </w:pict>
      </w:r>
    </w:p>
    <w:p w:rsidR="00BA3ADA" w:rsidRDefault="00BA3ADA" w:rsidP="009041EA">
      <w:pPr>
        <w:spacing w:before="67" w:after="67" w:line="240" w:lineRule="auto"/>
        <w:ind w:firstLine="184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BA3ADA" w:rsidRDefault="00BA3ADA" w:rsidP="00D80C3A">
      <w:pPr>
        <w:spacing w:before="67" w:after="67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BA3ADA" w:rsidRPr="00276129" w:rsidRDefault="00BA3ADA" w:rsidP="009041EA">
      <w:pPr>
        <w:tabs>
          <w:tab w:val="left" w:pos="7260"/>
        </w:tabs>
        <w:spacing w:after="0"/>
        <w:ind w:hanging="66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Мероприятие подготовил</w:t>
      </w:r>
      <w:r w:rsidRPr="005702F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 провела:</w:t>
      </w:r>
    </w:p>
    <w:p w:rsidR="00BA3ADA" w:rsidRPr="00276129" w:rsidRDefault="00BA3ADA" w:rsidP="009041EA">
      <w:pPr>
        <w:tabs>
          <w:tab w:val="left" w:pos="7260"/>
        </w:tabs>
        <w:spacing w:after="0"/>
        <w:ind w:hanging="66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7612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 семьи «Солнечная» Т.В.Трушкова</w:t>
      </w:r>
    </w:p>
    <w:p w:rsidR="00BA3ADA" w:rsidRDefault="00BA3ADA" w:rsidP="009041EA">
      <w:pPr>
        <w:tabs>
          <w:tab w:val="left" w:pos="7260"/>
        </w:tabs>
        <w:spacing w:after="0"/>
        <w:ind w:hanging="66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Дата проведения: </w:t>
      </w:r>
    </w:p>
    <w:p w:rsidR="00BA3ADA" w:rsidRPr="00276129" w:rsidRDefault="00BA3ADA" w:rsidP="009041EA">
      <w:pPr>
        <w:tabs>
          <w:tab w:val="left" w:pos="7260"/>
        </w:tabs>
        <w:spacing w:after="0"/>
        <w:ind w:hanging="66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20.12.2019 год</w:t>
      </w:r>
    </w:p>
    <w:p w:rsidR="00BA3ADA" w:rsidRDefault="00BA3ADA" w:rsidP="009041EA">
      <w:pPr>
        <w:spacing w:before="67" w:after="67" w:line="240" w:lineRule="auto"/>
        <w:ind w:firstLine="184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BA3ADA" w:rsidRDefault="00BA3ADA" w:rsidP="009041EA">
      <w:pPr>
        <w:spacing w:before="67" w:after="67" w:line="240" w:lineRule="auto"/>
        <w:ind w:left="-550" w:right="-19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A3ADA" w:rsidRDefault="00BA3ADA" w:rsidP="009041EA">
      <w:pPr>
        <w:spacing w:before="67" w:after="67" w:line="240" w:lineRule="auto"/>
        <w:ind w:left="-550" w:right="-19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Цель:</w:t>
      </w:r>
    </w:p>
    <w:p w:rsidR="00BA3ADA" w:rsidRPr="009041EA" w:rsidRDefault="00BA3ADA" w:rsidP="003E725C">
      <w:pPr>
        <w:spacing w:after="0" w:line="240" w:lineRule="auto"/>
        <w:ind w:left="-550" w:right="-198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- Поддерживать интерес к интеллектуальной деятельности, желание играть в игры с математическим и речевым содержанием.</w:t>
      </w:r>
    </w:p>
    <w:p w:rsidR="00BA3ADA" w:rsidRDefault="00BA3ADA" w:rsidP="009041EA">
      <w:pPr>
        <w:spacing w:before="67" w:after="67" w:line="240" w:lineRule="auto"/>
        <w:ind w:left="-550" w:right="-19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A3ADA" w:rsidRPr="009041EA" w:rsidRDefault="00BA3ADA" w:rsidP="009041EA">
      <w:pPr>
        <w:spacing w:before="67" w:after="67" w:line="240" w:lineRule="auto"/>
        <w:ind w:left="-550" w:right="-198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BA3ADA" w:rsidRPr="009041EA" w:rsidRDefault="00BA3ADA" w:rsidP="009041EA">
      <w:pPr>
        <w:spacing w:after="0" w:line="240" w:lineRule="auto"/>
        <w:ind w:left="-550" w:right="-198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- Развивать мышление, внимание, коммуникативные навыки.</w:t>
      </w:r>
    </w:p>
    <w:p w:rsidR="00BA3ADA" w:rsidRDefault="00BA3ADA" w:rsidP="009041EA">
      <w:pPr>
        <w:spacing w:after="0" w:line="240" w:lineRule="auto"/>
        <w:ind w:left="-550" w:right="-198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- Воспитывать у детей умение проявлять инициативу с целью получения новых знаний, настойчивость, целеустремленность, смекалку, взаимопомощь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A3ADA" w:rsidRPr="009041EA" w:rsidRDefault="00BA3ADA" w:rsidP="00D80C3A">
      <w:pPr>
        <w:spacing w:after="0" w:line="240" w:lineRule="auto"/>
        <w:ind w:right="-19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A3ADA" w:rsidRDefault="00BA3ADA" w:rsidP="009041EA">
      <w:pPr>
        <w:spacing w:before="67" w:after="67" w:line="240" w:lineRule="auto"/>
        <w:ind w:left="-550" w:right="-19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A3ADA" w:rsidRDefault="00BA3ADA" w:rsidP="009041EA">
      <w:pPr>
        <w:spacing w:before="67" w:after="67" w:line="240" w:lineRule="auto"/>
        <w:ind w:left="-550" w:right="-19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pict>
          <v:shape id="_x0000_i1026" type="#_x0000_t75" alt="" style="width:537.75pt;height:302.25pt">
            <v:imagedata r:id="rId9" r:href="rId10"/>
          </v:shape>
        </w:pict>
      </w:r>
    </w:p>
    <w:p w:rsidR="00BA3ADA" w:rsidRDefault="00BA3ADA" w:rsidP="00D80C3A">
      <w:pPr>
        <w:spacing w:before="67" w:after="67" w:line="240" w:lineRule="auto"/>
        <w:ind w:left="-550" w:right="-19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pict>
          <v:shape id="_x0000_i1027" type="#_x0000_t75" alt="" style="width:289.5pt;height:285pt">
            <v:imagedata r:id="rId11" r:href="rId12"/>
          </v:shape>
        </w:pict>
      </w:r>
    </w:p>
    <w:p w:rsidR="00BA3ADA" w:rsidRDefault="00BA3ADA" w:rsidP="009041EA">
      <w:pPr>
        <w:spacing w:before="67" w:after="67" w:line="240" w:lineRule="auto"/>
        <w:ind w:left="-550" w:right="-19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A3ADA" w:rsidRPr="009041EA" w:rsidRDefault="00BA3ADA" w:rsidP="003E725C">
      <w:pPr>
        <w:spacing w:before="67" w:after="67" w:line="240" w:lineRule="auto"/>
        <w:ind w:left="-550" w:right="-19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Ход викторины</w:t>
      </w:r>
    </w:p>
    <w:p w:rsidR="00BA3ADA" w:rsidRPr="003E725C" w:rsidRDefault="00BA3ADA" w:rsidP="009041EA">
      <w:pPr>
        <w:spacing w:after="0" w:line="240" w:lineRule="auto"/>
        <w:ind w:left="-550" w:right="-19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Ведущая</w:t>
      </w:r>
      <w:r w:rsidRPr="003E7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 </w:t>
      </w:r>
    </w:p>
    <w:p w:rsidR="00BA3ADA" w:rsidRPr="009041EA" w:rsidRDefault="00BA3ADA" w:rsidP="005702FD">
      <w:pPr>
        <w:spacing w:before="67" w:after="67" w:line="240" w:lineRule="auto"/>
        <w:ind w:left="-550" w:right="-19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Доброе утро. Я рада</w:t>
      </w:r>
      <w:r w:rsidRPr="009041EA">
        <w:rPr>
          <w:rFonts w:ascii="Times New Roman" w:hAnsi="Times New Roman" w:cs="Times New Roman"/>
          <w:sz w:val="28"/>
          <w:szCs w:val="28"/>
          <w:lang w:eastAsia="ru-RU"/>
        </w:rPr>
        <w:t xml:space="preserve"> видеть вас сегодня на нашей викторине «Уники и умницы». </w:t>
      </w:r>
      <w:r>
        <w:rPr>
          <w:rFonts w:ascii="Times New Roman" w:hAnsi="Times New Roman" w:cs="Times New Roman"/>
          <w:sz w:val="28"/>
          <w:szCs w:val="28"/>
          <w:lang w:eastAsia="ru-RU"/>
        </w:rPr>
        <w:t>Сегодня нам предстоит увлекательное путешествие в мир умников и умниц. Для этого нам следует поделиться на две команды. Если вы готовы, я могу начинать…</w:t>
      </w:r>
    </w:p>
    <w:p w:rsidR="00BA3ADA" w:rsidRDefault="00BA3ADA" w:rsidP="009041EA">
      <w:pPr>
        <w:spacing w:before="67" w:after="67" w:line="240" w:lineRule="auto"/>
        <w:ind w:left="-550" w:right="-198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BA3ADA" w:rsidRPr="003E725C" w:rsidRDefault="00BA3ADA" w:rsidP="009041EA">
      <w:pPr>
        <w:spacing w:before="67" w:after="67" w:line="240" w:lineRule="auto"/>
        <w:ind w:left="-550" w:right="-198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3E725C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1 тур «Дальше, дальше, дальше».</w:t>
      </w:r>
    </w:p>
    <w:p w:rsidR="00BA3ADA" w:rsidRPr="009041EA" w:rsidRDefault="00BA3ADA" w:rsidP="00847734">
      <w:pPr>
        <w:spacing w:before="67" w:after="67" w:line="240" w:lineRule="auto"/>
        <w:ind w:left="-550" w:right="-19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9041EA">
        <w:rPr>
          <w:rFonts w:ascii="Times New Roman" w:hAnsi="Times New Roman" w:cs="Times New Roman"/>
          <w:sz w:val="28"/>
          <w:szCs w:val="28"/>
          <w:lang w:eastAsia="ru-RU"/>
        </w:rPr>
        <w:t>В этом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туре необходимо ответить на 30</w:t>
      </w:r>
      <w:r w:rsidRPr="009041EA">
        <w:rPr>
          <w:rFonts w:ascii="Times New Roman" w:hAnsi="Times New Roman" w:cs="Times New Roman"/>
          <w:sz w:val="28"/>
          <w:szCs w:val="28"/>
          <w:lang w:eastAsia="ru-RU"/>
        </w:rPr>
        <w:t xml:space="preserve"> вопросов. На данный конкурс отводится ограниченное кол</w:t>
      </w:r>
      <w:r>
        <w:rPr>
          <w:rFonts w:ascii="Times New Roman" w:hAnsi="Times New Roman" w:cs="Times New Roman"/>
          <w:sz w:val="28"/>
          <w:szCs w:val="28"/>
          <w:lang w:eastAsia="ru-RU"/>
        </w:rPr>
        <w:t>ичество времени.</w:t>
      </w:r>
      <w:r w:rsidRPr="009041EA">
        <w:rPr>
          <w:rFonts w:ascii="Times New Roman" w:hAnsi="Times New Roman" w:cs="Times New Roman"/>
          <w:sz w:val="28"/>
          <w:szCs w:val="28"/>
          <w:lang w:eastAsia="ru-RU"/>
        </w:rPr>
        <w:t xml:space="preserve"> По окончанию временного отрезка звучит звуковой сигнал. За </w:t>
      </w:r>
      <w:r>
        <w:rPr>
          <w:rFonts w:ascii="Times New Roman" w:hAnsi="Times New Roman" w:cs="Times New Roman"/>
          <w:sz w:val="28"/>
          <w:szCs w:val="28"/>
          <w:lang w:eastAsia="ru-RU"/>
        </w:rPr>
        <w:t>каждый правильный вопрос участники</w:t>
      </w:r>
      <w:r w:rsidRPr="009041EA">
        <w:rPr>
          <w:rFonts w:ascii="Times New Roman" w:hAnsi="Times New Roman" w:cs="Times New Roman"/>
          <w:sz w:val="28"/>
          <w:szCs w:val="28"/>
          <w:lang w:eastAsia="ru-RU"/>
        </w:rPr>
        <w:t xml:space="preserve"> получают по 1 очку.</w:t>
      </w:r>
    </w:p>
    <w:p w:rsidR="00BA3ADA" w:rsidRPr="003E725C" w:rsidRDefault="00BA3ADA" w:rsidP="009041EA">
      <w:pPr>
        <w:spacing w:before="67" w:after="67" w:line="240" w:lineRule="auto"/>
        <w:ind w:left="-550" w:right="-198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Вопросы:</w:t>
      </w:r>
    </w:p>
    <w:p w:rsidR="00BA3ADA" w:rsidRPr="003E725C" w:rsidRDefault="00BA3ADA" w:rsidP="009041EA">
      <w:pPr>
        <w:numPr>
          <w:ilvl w:val="0"/>
          <w:numId w:val="5"/>
        </w:numPr>
        <w:spacing w:before="100" w:beforeAutospacing="1" w:after="100" w:afterAutospacing="1" w:line="240" w:lineRule="auto"/>
        <w:ind w:left="-550" w:right="-198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Сколько месяцев в году? </w:t>
      </w:r>
      <w:r w:rsidRPr="003E72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(12)</w:t>
      </w:r>
    </w:p>
    <w:p w:rsidR="00BA3ADA" w:rsidRPr="009041EA" w:rsidRDefault="00BA3ADA" w:rsidP="009041EA">
      <w:pPr>
        <w:numPr>
          <w:ilvl w:val="0"/>
          <w:numId w:val="5"/>
        </w:numPr>
        <w:spacing w:before="100" w:beforeAutospacing="1" w:after="100" w:afterAutospacing="1" w:line="240" w:lineRule="auto"/>
        <w:ind w:left="-550" w:right="-198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В каком месяце дети идут в школу?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(В сентябре)</w:t>
      </w:r>
    </w:p>
    <w:p w:rsidR="00BA3ADA" w:rsidRPr="009041EA" w:rsidRDefault="00BA3ADA" w:rsidP="009041EA">
      <w:pPr>
        <w:numPr>
          <w:ilvl w:val="0"/>
          <w:numId w:val="5"/>
        </w:numPr>
        <w:spacing w:before="100" w:beforeAutospacing="1" w:after="100" w:afterAutospacing="1" w:line="240" w:lineRule="auto"/>
        <w:ind w:left="-550" w:right="-198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Колобок, обросший иглами?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(еж)</w:t>
      </w:r>
    </w:p>
    <w:p w:rsidR="00BA3ADA" w:rsidRPr="009041EA" w:rsidRDefault="00BA3ADA" w:rsidP="009041EA">
      <w:pPr>
        <w:numPr>
          <w:ilvl w:val="0"/>
          <w:numId w:val="5"/>
        </w:numPr>
        <w:spacing w:before="100" w:beforeAutospacing="1" w:after="100" w:afterAutospacing="1" w:line="240" w:lineRule="auto"/>
        <w:ind w:left="-550" w:right="-198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Юный волшебник, у которого есть сова?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(Гарри Потер)</w:t>
      </w:r>
    </w:p>
    <w:p w:rsidR="00BA3ADA" w:rsidRPr="009041EA" w:rsidRDefault="00BA3ADA" w:rsidP="009041EA">
      <w:pPr>
        <w:numPr>
          <w:ilvl w:val="0"/>
          <w:numId w:val="5"/>
        </w:numPr>
        <w:spacing w:before="100" w:beforeAutospacing="1" w:after="100" w:afterAutospacing="1" w:line="240" w:lineRule="auto"/>
        <w:ind w:left="-550" w:right="-198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Сказочный мальчик с деревянным носом?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(Буратино)</w:t>
      </w:r>
    </w:p>
    <w:p w:rsidR="00BA3ADA" w:rsidRPr="009041EA" w:rsidRDefault="00BA3ADA" w:rsidP="009041EA">
      <w:pPr>
        <w:numPr>
          <w:ilvl w:val="0"/>
          <w:numId w:val="5"/>
        </w:numPr>
        <w:spacing w:before="100" w:beforeAutospacing="1" w:after="100" w:afterAutospacing="1" w:line="240" w:lineRule="auto"/>
        <w:ind w:left="-550" w:right="-198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Кто всю зиму спит?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(Медведь)</w:t>
      </w:r>
    </w:p>
    <w:p w:rsidR="00BA3ADA" w:rsidRPr="009041EA" w:rsidRDefault="00BA3ADA" w:rsidP="009041EA">
      <w:pPr>
        <w:numPr>
          <w:ilvl w:val="0"/>
          <w:numId w:val="5"/>
        </w:numPr>
        <w:spacing w:before="100" w:beforeAutospacing="1" w:after="100" w:afterAutospacing="1" w:line="240" w:lineRule="auto"/>
        <w:ind w:left="-550" w:right="-198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Какое домашнее животное носило обувь?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(Кот в сапогах)</w:t>
      </w:r>
    </w:p>
    <w:p w:rsidR="00BA3ADA" w:rsidRPr="009041EA" w:rsidRDefault="00BA3ADA" w:rsidP="009041EA">
      <w:pPr>
        <w:numPr>
          <w:ilvl w:val="0"/>
          <w:numId w:val="5"/>
        </w:numPr>
        <w:spacing w:before="100" w:beforeAutospacing="1" w:after="100" w:afterAutospacing="1" w:line="240" w:lineRule="auto"/>
        <w:ind w:left="-550" w:right="-198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Зимой и летом одним цветом?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(елка)</w:t>
      </w:r>
    </w:p>
    <w:p w:rsidR="00BA3ADA" w:rsidRPr="009041EA" w:rsidRDefault="00BA3ADA" w:rsidP="009041EA">
      <w:pPr>
        <w:numPr>
          <w:ilvl w:val="0"/>
          <w:numId w:val="5"/>
        </w:numPr>
        <w:spacing w:before="100" w:beforeAutospacing="1" w:after="100" w:afterAutospacing="1" w:line="240" w:lineRule="auto"/>
        <w:ind w:left="-550" w:right="-198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Самый короткий месяц в году?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(Февраль)</w:t>
      </w:r>
    </w:p>
    <w:p w:rsidR="00BA3ADA" w:rsidRPr="009041EA" w:rsidRDefault="00BA3ADA" w:rsidP="009041EA">
      <w:pPr>
        <w:numPr>
          <w:ilvl w:val="0"/>
          <w:numId w:val="5"/>
        </w:numPr>
        <w:spacing w:before="100" w:beforeAutospacing="1" w:after="100" w:afterAutospacing="1" w:line="240" w:lineRule="auto"/>
        <w:ind w:left="-550" w:right="-198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В какое время года появляются подснежники?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(весной)</w:t>
      </w:r>
    </w:p>
    <w:p w:rsidR="00BA3ADA" w:rsidRPr="009041EA" w:rsidRDefault="00BA3ADA" w:rsidP="009041EA">
      <w:pPr>
        <w:numPr>
          <w:ilvl w:val="0"/>
          <w:numId w:val="5"/>
        </w:numPr>
        <w:spacing w:before="100" w:beforeAutospacing="1" w:after="100" w:afterAutospacing="1" w:line="240" w:lineRule="auto"/>
        <w:ind w:left="-550" w:right="-198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Что значит «прикусить язык)?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(замолчать)</w:t>
      </w:r>
    </w:p>
    <w:p w:rsidR="00BA3ADA" w:rsidRPr="009041EA" w:rsidRDefault="00BA3ADA" w:rsidP="009041EA">
      <w:pPr>
        <w:numPr>
          <w:ilvl w:val="0"/>
          <w:numId w:val="5"/>
        </w:numPr>
        <w:spacing w:before="100" w:beforeAutospacing="1" w:after="100" w:afterAutospacing="1" w:line="240" w:lineRule="auto"/>
        <w:ind w:left="-550" w:right="-198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Какой первый день недели?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(понедельник)</w:t>
      </w:r>
    </w:p>
    <w:p w:rsidR="00BA3ADA" w:rsidRPr="009041EA" w:rsidRDefault="00BA3ADA" w:rsidP="009041EA">
      <w:pPr>
        <w:numPr>
          <w:ilvl w:val="0"/>
          <w:numId w:val="5"/>
        </w:numPr>
        <w:spacing w:before="100" w:beforeAutospacing="1" w:after="100" w:afterAutospacing="1" w:line="240" w:lineRule="auto"/>
        <w:ind w:left="-550" w:right="-198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Имя мальчика, которого унесли Гуси-лебеди?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(Иванушка)</w:t>
      </w:r>
    </w:p>
    <w:p w:rsidR="00BA3ADA" w:rsidRPr="009041EA" w:rsidRDefault="00BA3ADA" w:rsidP="009041EA">
      <w:pPr>
        <w:numPr>
          <w:ilvl w:val="0"/>
          <w:numId w:val="5"/>
        </w:numPr>
        <w:spacing w:before="100" w:beforeAutospacing="1" w:after="100" w:afterAutospacing="1" w:line="240" w:lineRule="auto"/>
        <w:ind w:left="-550" w:right="-198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Мальчик, которого похитила Снежная королева?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(Кай)</w:t>
      </w:r>
    </w:p>
    <w:p w:rsidR="00BA3ADA" w:rsidRPr="009041EA" w:rsidRDefault="00BA3ADA" w:rsidP="003E725C">
      <w:pPr>
        <w:numPr>
          <w:ilvl w:val="0"/>
          <w:numId w:val="5"/>
        </w:numPr>
        <w:tabs>
          <w:tab w:val="clear" w:pos="720"/>
          <w:tab w:val="num" w:pos="-550"/>
        </w:tabs>
        <w:spacing w:before="100" w:beforeAutospacing="1" w:after="100" w:afterAutospacing="1" w:line="240" w:lineRule="auto"/>
        <w:ind w:hanging="127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Pr="009041EA">
        <w:rPr>
          <w:rFonts w:ascii="Times New Roman" w:hAnsi="Times New Roman" w:cs="Times New Roman"/>
          <w:sz w:val="28"/>
          <w:szCs w:val="28"/>
          <w:lang w:eastAsia="ru-RU"/>
        </w:rPr>
        <w:t>Пальто, платье, свитер это...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(одежда)</w:t>
      </w:r>
    </w:p>
    <w:p w:rsidR="00BA3ADA" w:rsidRPr="003E725C" w:rsidRDefault="00BA3ADA" w:rsidP="003E725C">
      <w:pPr>
        <w:spacing w:before="67" w:after="67" w:line="240" w:lineRule="auto"/>
        <w:ind w:left="-550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Вопросы</w:t>
      </w:r>
      <w:r w:rsidRPr="003E725C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</w:p>
    <w:p w:rsidR="00BA3ADA" w:rsidRPr="009041EA" w:rsidRDefault="00BA3ADA" w:rsidP="003E725C">
      <w:pPr>
        <w:numPr>
          <w:ilvl w:val="0"/>
          <w:numId w:val="6"/>
        </w:numPr>
        <w:spacing w:before="100" w:beforeAutospacing="1" w:after="100" w:afterAutospacing="1" w:line="240" w:lineRule="auto"/>
        <w:ind w:left="-55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Из какой посуды нельзя поесть?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(из пустой)</w:t>
      </w:r>
    </w:p>
    <w:p w:rsidR="00BA3ADA" w:rsidRPr="009041EA" w:rsidRDefault="00BA3ADA" w:rsidP="003E725C">
      <w:pPr>
        <w:numPr>
          <w:ilvl w:val="0"/>
          <w:numId w:val="6"/>
        </w:numPr>
        <w:spacing w:before="100" w:beforeAutospacing="1" w:after="100" w:afterAutospacing="1" w:line="240" w:lineRule="auto"/>
        <w:ind w:left="-55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Сколько дней в недели?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(7)</w:t>
      </w:r>
    </w:p>
    <w:p w:rsidR="00BA3ADA" w:rsidRPr="009041EA" w:rsidRDefault="00BA3ADA" w:rsidP="003E725C">
      <w:pPr>
        <w:numPr>
          <w:ilvl w:val="0"/>
          <w:numId w:val="6"/>
        </w:numPr>
        <w:spacing w:before="100" w:beforeAutospacing="1" w:after="100" w:afterAutospacing="1" w:line="240" w:lineRule="auto"/>
        <w:ind w:left="-55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Курица в детстве?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(цыпленок)</w:t>
      </w:r>
    </w:p>
    <w:p w:rsidR="00BA3ADA" w:rsidRPr="009041EA" w:rsidRDefault="00BA3ADA" w:rsidP="003E725C">
      <w:pPr>
        <w:numPr>
          <w:ilvl w:val="0"/>
          <w:numId w:val="6"/>
        </w:numPr>
        <w:spacing w:before="100" w:beforeAutospacing="1" w:after="100" w:afterAutospacing="1" w:line="240" w:lineRule="auto"/>
        <w:ind w:left="-55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Вредная старуха из русских народных сказках?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(Баба - Яга)</w:t>
      </w:r>
    </w:p>
    <w:p w:rsidR="00BA3ADA" w:rsidRPr="009041EA" w:rsidRDefault="00BA3ADA" w:rsidP="003E725C">
      <w:pPr>
        <w:numPr>
          <w:ilvl w:val="0"/>
          <w:numId w:val="6"/>
        </w:numPr>
        <w:spacing w:before="100" w:beforeAutospacing="1" w:after="100" w:afterAutospacing="1" w:line="240" w:lineRule="auto"/>
        <w:ind w:left="-55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Сказочная девочка с голубыми волосами?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(Мальвина)</w:t>
      </w:r>
    </w:p>
    <w:p w:rsidR="00BA3ADA" w:rsidRPr="009041EA" w:rsidRDefault="00BA3ADA" w:rsidP="003E725C">
      <w:pPr>
        <w:numPr>
          <w:ilvl w:val="0"/>
          <w:numId w:val="6"/>
        </w:numPr>
        <w:spacing w:before="100" w:beforeAutospacing="1" w:after="100" w:afterAutospacing="1" w:line="240" w:lineRule="auto"/>
        <w:ind w:left="-55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Кто на сметане мешен, на окошке стужен?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(Колобок)</w:t>
      </w:r>
    </w:p>
    <w:p w:rsidR="00BA3ADA" w:rsidRPr="009041EA" w:rsidRDefault="00BA3ADA" w:rsidP="003E725C">
      <w:pPr>
        <w:numPr>
          <w:ilvl w:val="0"/>
          <w:numId w:val="6"/>
        </w:numPr>
        <w:spacing w:before="100" w:beforeAutospacing="1" w:after="100" w:afterAutospacing="1" w:line="240" w:lineRule="auto"/>
        <w:ind w:left="-55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Герой русской народной сказки, который ездил на печи?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(Емеля)</w:t>
      </w:r>
    </w:p>
    <w:p w:rsidR="00BA3ADA" w:rsidRPr="009041EA" w:rsidRDefault="00BA3ADA" w:rsidP="003E725C">
      <w:pPr>
        <w:numPr>
          <w:ilvl w:val="0"/>
          <w:numId w:val="6"/>
        </w:numPr>
        <w:spacing w:before="100" w:beforeAutospacing="1" w:after="100" w:afterAutospacing="1" w:line="240" w:lineRule="auto"/>
        <w:ind w:left="-55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Висит груша нельзя скушать?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(лампа)</w:t>
      </w:r>
    </w:p>
    <w:p w:rsidR="00BA3ADA" w:rsidRPr="009041EA" w:rsidRDefault="00BA3ADA" w:rsidP="003E725C">
      <w:pPr>
        <w:numPr>
          <w:ilvl w:val="0"/>
          <w:numId w:val="6"/>
        </w:numPr>
        <w:spacing w:before="100" w:beforeAutospacing="1" w:after="100" w:afterAutospacing="1" w:line="240" w:lineRule="auto"/>
        <w:ind w:left="-55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Сказочный мальчик-луковка?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(Чиполино)</w:t>
      </w:r>
    </w:p>
    <w:p w:rsidR="00BA3ADA" w:rsidRPr="009041EA" w:rsidRDefault="00BA3ADA" w:rsidP="003E725C">
      <w:pPr>
        <w:numPr>
          <w:ilvl w:val="0"/>
          <w:numId w:val="6"/>
        </w:numPr>
        <w:spacing w:before="100" w:beforeAutospacing="1" w:after="100" w:afterAutospacing="1" w:line="240" w:lineRule="auto"/>
        <w:ind w:left="-55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В какое время года птицы вьют гнезда?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(весной)</w:t>
      </w:r>
    </w:p>
    <w:p w:rsidR="00BA3ADA" w:rsidRPr="009041EA" w:rsidRDefault="00BA3ADA" w:rsidP="003E725C">
      <w:pPr>
        <w:numPr>
          <w:ilvl w:val="0"/>
          <w:numId w:val="6"/>
        </w:numPr>
        <w:spacing w:before="100" w:beforeAutospacing="1" w:after="100" w:afterAutospacing="1" w:line="240" w:lineRule="auto"/>
        <w:ind w:left="-55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Что значит «бить баклуши»?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(бездельничать)</w:t>
      </w:r>
    </w:p>
    <w:p w:rsidR="00BA3ADA" w:rsidRPr="009041EA" w:rsidRDefault="00BA3ADA" w:rsidP="003E725C">
      <w:pPr>
        <w:numPr>
          <w:ilvl w:val="0"/>
          <w:numId w:val="6"/>
        </w:numPr>
        <w:spacing w:before="100" w:beforeAutospacing="1" w:after="100" w:afterAutospacing="1" w:line="240" w:lineRule="auto"/>
        <w:ind w:left="-55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Первый месяц года?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(январь)</w:t>
      </w:r>
    </w:p>
    <w:p w:rsidR="00BA3ADA" w:rsidRPr="009041EA" w:rsidRDefault="00BA3ADA" w:rsidP="003E725C">
      <w:pPr>
        <w:numPr>
          <w:ilvl w:val="0"/>
          <w:numId w:val="6"/>
        </w:numPr>
        <w:spacing w:before="100" w:beforeAutospacing="1" w:after="100" w:afterAutospacing="1" w:line="240" w:lineRule="auto"/>
        <w:ind w:left="-55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Имя девушки, братец которой превратился в козленочка?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(Аленушка)</w:t>
      </w:r>
    </w:p>
    <w:p w:rsidR="00BA3ADA" w:rsidRPr="009041EA" w:rsidRDefault="00BA3ADA" w:rsidP="003E725C">
      <w:pPr>
        <w:numPr>
          <w:ilvl w:val="0"/>
          <w:numId w:val="6"/>
        </w:numPr>
        <w:spacing w:before="100" w:beforeAutospacing="1" w:after="100" w:afterAutospacing="1" w:line="240" w:lineRule="auto"/>
        <w:ind w:left="-55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Как звали трех поросят?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(Ниф-ниф, Наф-наф, Нуф-нуф)</w:t>
      </w:r>
    </w:p>
    <w:p w:rsidR="00BA3ADA" w:rsidRPr="009041EA" w:rsidRDefault="00BA3ADA" w:rsidP="003E725C">
      <w:pPr>
        <w:numPr>
          <w:ilvl w:val="0"/>
          <w:numId w:val="6"/>
        </w:numPr>
        <w:spacing w:before="100" w:beforeAutospacing="1" w:after="100" w:afterAutospacing="1" w:line="240" w:lineRule="auto"/>
        <w:ind w:left="-55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Сапоги, туфли, ботинки это...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(обувь)</w:t>
      </w:r>
    </w:p>
    <w:p w:rsidR="00BA3ADA" w:rsidRDefault="00BA3ADA" w:rsidP="003E725C">
      <w:pPr>
        <w:spacing w:before="67" w:after="67" w:line="240" w:lineRule="auto"/>
        <w:ind w:left="-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9041EA">
        <w:rPr>
          <w:rFonts w:ascii="Times New Roman" w:hAnsi="Times New Roman" w:cs="Times New Roman"/>
          <w:sz w:val="28"/>
          <w:szCs w:val="28"/>
          <w:lang w:eastAsia="ru-RU"/>
        </w:rPr>
        <w:t>Пока счетная комиссия подсчитывает результаты 1 тура, мы вместе споем песню "Улыбка", которая сплотит нас и поднимет настроение.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041EA">
        <w:rPr>
          <w:rFonts w:ascii="Times New Roman" w:hAnsi="Times New Roman" w:cs="Times New Roman"/>
          <w:sz w:val="28"/>
          <w:szCs w:val="28"/>
          <w:lang w:eastAsia="ru-RU"/>
        </w:rPr>
        <w:t>Слово для объявления результатов 1 тура предоставляется жюри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A3ADA" w:rsidRPr="009041EA" w:rsidRDefault="00BA3ADA" w:rsidP="003E725C">
      <w:pPr>
        <w:spacing w:before="67" w:after="67" w:line="240" w:lineRule="auto"/>
        <w:ind w:left="-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A3ADA" w:rsidRDefault="00BA3ADA" w:rsidP="003E725C">
      <w:pPr>
        <w:spacing w:before="67" w:after="67" w:line="240" w:lineRule="auto"/>
        <w:ind w:hanging="55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BA3ADA" w:rsidRPr="003E725C" w:rsidRDefault="00BA3ADA" w:rsidP="003E725C">
      <w:pPr>
        <w:spacing w:before="67" w:after="67" w:line="240" w:lineRule="auto"/>
        <w:ind w:left="-550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3E725C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2 тур «Заморочки из прозрачной бочки».</w:t>
      </w:r>
    </w:p>
    <w:p w:rsidR="00BA3ADA" w:rsidRPr="009041EA" w:rsidRDefault="00BA3ADA" w:rsidP="003E725C">
      <w:pPr>
        <w:spacing w:before="67" w:after="67" w:line="240" w:lineRule="auto"/>
        <w:ind w:left="-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9041EA">
        <w:rPr>
          <w:rFonts w:ascii="Times New Roman" w:hAnsi="Times New Roman" w:cs="Times New Roman"/>
          <w:sz w:val="28"/>
          <w:szCs w:val="28"/>
          <w:lang w:eastAsia="ru-RU"/>
        </w:rPr>
        <w:t>Кажды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й ребенок </w:t>
      </w:r>
      <w:r w:rsidRPr="009041EA">
        <w:rPr>
          <w:rFonts w:ascii="Times New Roman" w:hAnsi="Times New Roman" w:cs="Times New Roman"/>
          <w:sz w:val="28"/>
          <w:szCs w:val="28"/>
          <w:lang w:eastAsia="ru-RU"/>
        </w:rPr>
        <w:t>достает из бочки заморочку. Ведущий читает вопрос, а ребенок, который тянул заморочку отвечает, если же он не мож</w:t>
      </w:r>
      <w:r>
        <w:rPr>
          <w:rFonts w:ascii="Times New Roman" w:hAnsi="Times New Roman" w:cs="Times New Roman"/>
          <w:sz w:val="28"/>
          <w:szCs w:val="28"/>
          <w:lang w:eastAsia="ru-RU"/>
        </w:rPr>
        <w:t>ет ответить ему помогает взрослый, либо отвечает другой воспитанник</w:t>
      </w:r>
      <w:r w:rsidRPr="009041EA">
        <w:rPr>
          <w:rFonts w:ascii="Times New Roman" w:hAnsi="Times New Roman" w:cs="Times New Roman"/>
          <w:sz w:val="28"/>
          <w:szCs w:val="28"/>
          <w:lang w:eastAsia="ru-RU"/>
        </w:rPr>
        <w:t>. Заморочки лежат в разноцветных конвертах. В синих конвертах заморочки легкие и за каждый правильный ответ на них 1 бал. А в красных конвертах заморочки трудные и при правильном ответе на заморо</w:t>
      </w:r>
      <w:r>
        <w:rPr>
          <w:rFonts w:ascii="Times New Roman" w:hAnsi="Times New Roman" w:cs="Times New Roman"/>
          <w:sz w:val="28"/>
          <w:szCs w:val="28"/>
          <w:lang w:eastAsia="ru-RU"/>
        </w:rPr>
        <w:t>чку из красного конверта ребенок</w:t>
      </w:r>
      <w:r w:rsidRPr="009041EA">
        <w:rPr>
          <w:rFonts w:ascii="Times New Roman" w:hAnsi="Times New Roman" w:cs="Times New Roman"/>
          <w:sz w:val="28"/>
          <w:szCs w:val="28"/>
          <w:lang w:eastAsia="ru-RU"/>
        </w:rPr>
        <w:t xml:space="preserve"> получает 2 балла. Игроку предоставляется право решать из какой бочки тянуть заморочку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A3ADA" w:rsidRDefault="00BA3ADA" w:rsidP="003E725C">
      <w:pPr>
        <w:spacing w:before="67" w:after="67" w:line="240" w:lineRule="auto"/>
        <w:ind w:left="-55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A3ADA" w:rsidRPr="009041EA" w:rsidRDefault="00BA3ADA" w:rsidP="003E725C">
      <w:pPr>
        <w:spacing w:before="67" w:after="67" w:line="240" w:lineRule="auto"/>
        <w:ind w:left="-55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Заморочки из синих конвертов.</w:t>
      </w:r>
    </w:p>
    <w:p w:rsidR="00BA3ADA" w:rsidRPr="009041EA" w:rsidRDefault="00BA3ADA" w:rsidP="003E725C">
      <w:pPr>
        <w:spacing w:before="100" w:beforeAutospacing="1" w:after="100" w:afterAutospacing="1" w:line="240" w:lineRule="auto"/>
        <w:ind w:left="-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Pr="009041EA">
        <w:rPr>
          <w:rFonts w:ascii="Times New Roman" w:hAnsi="Times New Roman" w:cs="Times New Roman"/>
          <w:sz w:val="28"/>
          <w:szCs w:val="28"/>
          <w:lang w:eastAsia="ru-RU"/>
        </w:rPr>
        <w:t>С помощью этого предмета можно сшить самые замечательные вещи, а можно даже убить злого и страшного героя русских народных сказок.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(игла)</w:t>
      </w:r>
      <w:r w:rsidRPr="009041E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A3ADA" w:rsidRPr="009041EA" w:rsidRDefault="00BA3ADA" w:rsidP="003E725C">
      <w:pPr>
        <w:spacing w:before="100" w:beforeAutospacing="1" w:after="100" w:afterAutospacing="1" w:line="240" w:lineRule="auto"/>
        <w:ind w:left="-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9041EA">
        <w:rPr>
          <w:rFonts w:ascii="Times New Roman" w:hAnsi="Times New Roman" w:cs="Times New Roman"/>
          <w:sz w:val="28"/>
          <w:szCs w:val="28"/>
          <w:lang w:eastAsia="ru-RU"/>
        </w:rPr>
        <w:t>Каким необычным видом транспорта воспользовался Емеля, чтобы попасть во дворец к царю? Как называется эта сказка?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(печь, «По щучьему велению»)</w:t>
      </w:r>
    </w:p>
    <w:p w:rsidR="00BA3ADA" w:rsidRPr="009041EA" w:rsidRDefault="00BA3ADA" w:rsidP="003E725C">
      <w:pPr>
        <w:spacing w:before="100" w:beforeAutospacing="1" w:after="100" w:afterAutospacing="1" w:line="240" w:lineRule="auto"/>
        <w:ind w:left="-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Pr="009041EA">
        <w:rPr>
          <w:rFonts w:ascii="Times New Roman" w:hAnsi="Times New Roman" w:cs="Times New Roman"/>
          <w:sz w:val="28"/>
          <w:szCs w:val="28"/>
          <w:lang w:eastAsia="ru-RU"/>
        </w:rPr>
        <w:t>На какое дерево садится ворона во время проливного дождя?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(на мокрое)</w:t>
      </w:r>
    </w:p>
    <w:p w:rsidR="00BA3ADA" w:rsidRPr="009041EA" w:rsidRDefault="00BA3ADA" w:rsidP="003E725C">
      <w:pPr>
        <w:spacing w:before="100" w:beforeAutospacing="1" w:after="100" w:afterAutospacing="1" w:line="240" w:lineRule="auto"/>
        <w:ind w:left="-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Pr="009041EA">
        <w:rPr>
          <w:rFonts w:ascii="Times New Roman" w:hAnsi="Times New Roman" w:cs="Times New Roman"/>
          <w:sz w:val="28"/>
          <w:szCs w:val="28"/>
          <w:lang w:eastAsia="ru-RU"/>
        </w:rPr>
        <w:t>Отгадайте загадку: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В Полотняной стране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По реке Простыне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Плывет пароход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То назад, то вперед.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(утюг, С. Маршак)</w:t>
      </w:r>
    </w:p>
    <w:p w:rsidR="00BA3ADA" w:rsidRPr="009041EA" w:rsidRDefault="00BA3ADA" w:rsidP="003E725C">
      <w:pPr>
        <w:spacing w:before="100" w:beforeAutospacing="1" w:after="100" w:afterAutospacing="1" w:line="240" w:lineRule="auto"/>
        <w:ind w:left="-55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Pr="009041EA">
        <w:rPr>
          <w:rFonts w:ascii="Times New Roman" w:hAnsi="Times New Roman" w:cs="Times New Roman"/>
          <w:sz w:val="28"/>
          <w:szCs w:val="28"/>
          <w:lang w:eastAsia="ru-RU"/>
        </w:rPr>
        <w:t>О ком идет речь в этих стихах?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Работать умела красиво и ловко,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В деле любом проявляла сноровку,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Хлебы пекла и скатерти ткала,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Шила рубашки, узор вышивала,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Белою лебедью в танце плыла,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Кто мастерица эта была?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(Василиса Прекрасная)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Как называлась сказка?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(Царевна Лягушка)</w:t>
      </w:r>
    </w:p>
    <w:p w:rsidR="00BA3ADA" w:rsidRPr="009041EA" w:rsidRDefault="00BA3ADA" w:rsidP="003E725C">
      <w:pPr>
        <w:spacing w:before="100" w:beforeAutospacing="1" w:after="100" w:afterAutospacing="1" w:line="240" w:lineRule="auto"/>
        <w:ind w:left="-55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6.</w:t>
      </w:r>
      <w:r w:rsidRPr="009041EA">
        <w:rPr>
          <w:rFonts w:ascii="Times New Roman" w:hAnsi="Times New Roman" w:cs="Times New Roman"/>
          <w:sz w:val="28"/>
          <w:szCs w:val="28"/>
          <w:lang w:eastAsia="ru-RU"/>
        </w:rPr>
        <w:t>Каким гребнем волосы не причешешь?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(петушиным)</w:t>
      </w:r>
    </w:p>
    <w:p w:rsidR="00BA3ADA" w:rsidRPr="009041EA" w:rsidRDefault="00BA3ADA" w:rsidP="003E725C">
      <w:pPr>
        <w:spacing w:before="67" w:after="67" w:line="240" w:lineRule="auto"/>
        <w:ind w:left="-55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Заморочки из красных конвертов.</w:t>
      </w:r>
    </w:p>
    <w:p w:rsidR="00BA3ADA" w:rsidRPr="009041EA" w:rsidRDefault="00BA3ADA" w:rsidP="003E725C">
      <w:pPr>
        <w:numPr>
          <w:ilvl w:val="0"/>
          <w:numId w:val="10"/>
        </w:numPr>
        <w:spacing w:before="100" w:beforeAutospacing="1" w:after="100" w:afterAutospacing="1" w:line="240" w:lineRule="auto"/>
        <w:ind w:left="-55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Опиши предмет не называя его.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(яблоко)</w:t>
      </w:r>
    </w:p>
    <w:p w:rsidR="00BA3ADA" w:rsidRPr="009041EA" w:rsidRDefault="00BA3ADA" w:rsidP="003E725C">
      <w:pPr>
        <w:numPr>
          <w:ilvl w:val="0"/>
          <w:numId w:val="10"/>
        </w:numPr>
        <w:spacing w:before="100" w:beforeAutospacing="1" w:after="100" w:afterAutospacing="1" w:line="240" w:lineRule="auto"/>
        <w:ind w:left="-55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Прочитать слово по первым буквам картинок</w:t>
      </w:r>
    </w:p>
    <w:p w:rsidR="00BA3ADA" w:rsidRPr="009041EA" w:rsidRDefault="00BA3ADA" w:rsidP="003E725C">
      <w:pPr>
        <w:numPr>
          <w:ilvl w:val="0"/>
          <w:numId w:val="10"/>
        </w:numPr>
        <w:spacing w:before="100" w:beforeAutospacing="1" w:after="100" w:afterAutospacing="1" w:line="240" w:lineRule="auto"/>
        <w:ind w:left="-55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Придумай предложение по заданной схеме.</w:t>
      </w:r>
    </w:p>
    <w:p w:rsidR="00BA3ADA" w:rsidRPr="009041EA" w:rsidRDefault="00BA3ADA" w:rsidP="003E725C">
      <w:pPr>
        <w:numPr>
          <w:ilvl w:val="0"/>
          <w:numId w:val="10"/>
        </w:numPr>
        <w:spacing w:before="100" w:beforeAutospacing="1" w:after="100" w:afterAutospacing="1" w:line="240" w:lineRule="auto"/>
        <w:ind w:left="-55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Рассказать стихотворение.</w:t>
      </w:r>
    </w:p>
    <w:p w:rsidR="00BA3ADA" w:rsidRPr="009041EA" w:rsidRDefault="00BA3ADA" w:rsidP="003E725C">
      <w:pPr>
        <w:numPr>
          <w:ilvl w:val="0"/>
          <w:numId w:val="10"/>
        </w:numPr>
        <w:spacing w:before="100" w:beforeAutospacing="1" w:after="100" w:afterAutospacing="1" w:line="240" w:lineRule="auto"/>
        <w:ind w:left="-55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Назови пропущенные числа.</w:t>
      </w:r>
    </w:p>
    <w:p w:rsidR="00BA3ADA" w:rsidRPr="009041EA" w:rsidRDefault="00BA3ADA" w:rsidP="003E725C">
      <w:pPr>
        <w:numPr>
          <w:ilvl w:val="0"/>
          <w:numId w:val="10"/>
        </w:numPr>
        <w:spacing w:before="100" w:beforeAutospacing="1" w:after="100" w:afterAutospacing="1" w:line="240" w:lineRule="auto"/>
        <w:ind w:left="-55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Реши примеры</w:t>
      </w:r>
    </w:p>
    <w:p w:rsidR="00BA3ADA" w:rsidRDefault="00BA3ADA" w:rsidP="003E725C">
      <w:pPr>
        <w:spacing w:before="67" w:after="67" w:line="240" w:lineRule="auto"/>
        <w:ind w:left="-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9041EA">
        <w:rPr>
          <w:rFonts w:ascii="Times New Roman" w:hAnsi="Times New Roman" w:cs="Times New Roman"/>
          <w:sz w:val="28"/>
          <w:szCs w:val="28"/>
          <w:lang w:eastAsia="ru-RU"/>
        </w:rPr>
        <w:t>Пока счетная комиссия подводит итоги 2 тура, объявляется конкурс загадок для болельщиков.</w:t>
      </w:r>
    </w:p>
    <w:p w:rsidR="00BA3ADA" w:rsidRDefault="00BA3ADA" w:rsidP="003E725C">
      <w:pPr>
        <w:spacing w:before="67" w:after="67" w:line="240" w:lineRule="auto"/>
        <w:ind w:left="-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A3ADA" w:rsidRPr="003E725C" w:rsidRDefault="00BA3ADA" w:rsidP="003E725C">
      <w:pPr>
        <w:spacing w:before="67" w:after="67" w:line="240" w:lineRule="auto"/>
        <w:ind w:left="-550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3E7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1. Она весну встречает - сережки надевает.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Накинута на спинку зеленая косынка.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А платьице в полоску. Узнаешь ты...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(березку)</w:t>
      </w:r>
      <w:r w:rsidRPr="009041E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A3ADA" w:rsidRPr="009041EA" w:rsidRDefault="00BA3ADA" w:rsidP="003E725C">
      <w:pPr>
        <w:spacing w:after="0" w:line="240" w:lineRule="auto"/>
        <w:ind w:left="-550" w:right="133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2. Он долго дерево долбил и всех букашек истребил.</w:t>
      </w:r>
    </w:p>
    <w:p w:rsidR="00BA3ADA" w:rsidRPr="009041EA" w:rsidRDefault="00BA3ADA" w:rsidP="003E725C">
      <w:pPr>
        <w:spacing w:after="67" w:line="240" w:lineRule="auto"/>
        <w:ind w:left="-550" w:right="133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Зря он времени не тратил, длинноклювый, пестрый...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(дятел)</w:t>
      </w:r>
      <w:r w:rsidRPr="009041E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3. Добродушен, деловит, весь иголками покрыт.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Слышишь топот шустрых ножек?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Это наш приятель...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(ежик)</w:t>
      </w:r>
      <w:r w:rsidRPr="009041E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A3ADA" w:rsidRPr="009041EA" w:rsidRDefault="00BA3ADA" w:rsidP="003E725C">
      <w:pPr>
        <w:spacing w:after="0" w:line="240" w:lineRule="auto"/>
        <w:ind w:left="-550" w:right="133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4. Наш огород в образцовом порядке.</w:t>
      </w:r>
    </w:p>
    <w:p w:rsidR="00BA3ADA" w:rsidRPr="009041EA" w:rsidRDefault="00BA3ADA" w:rsidP="003E725C">
      <w:pPr>
        <w:spacing w:after="0" w:line="240" w:lineRule="auto"/>
        <w:ind w:left="-550" w:right="133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Как на параде построились грядки.</w:t>
      </w:r>
    </w:p>
    <w:p w:rsidR="00BA3ADA" w:rsidRPr="009041EA" w:rsidRDefault="00BA3ADA" w:rsidP="003E725C">
      <w:pPr>
        <w:spacing w:after="0" w:line="240" w:lineRule="auto"/>
        <w:ind w:left="-550" w:right="133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Словно живая ограда вокруг</w:t>
      </w:r>
    </w:p>
    <w:p w:rsidR="00BA3ADA" w:rsidRPr="009041EA" w:rsidRDefault="00BA3ADA" w:rsidP="003E725C">
      <w:pPr>
        <w:spacing w:after="67" w:line="240" w:lineRule="auto"/>
        <w:ind w:left="-550" w:right="133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Пики зеленые выставил...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(лук)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5. Как это скучно без движенья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В воду глядеть на свое отраженье.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Свесила гибкие ветви с обрыва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Нежная, тихая, грустная...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(ива)</w:t>
      </w:r>
      <w:r w:rsidRPr="009041E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A3ADA" w:rsidRPr="009041EA" w:rsidRDefault="00BA3ADA" w:rsidP="003E725C">
      <w:pPr>
        <w:spacing w:after="0" w:line="240" w:lineRule="auto"/>
        <w:ind w:left="-550" w:right="133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6. Он совсем не хрупкий, а спрятался в скорлупке,</w:t>
      </w:r>
    </w:p>
    <w:p w:rsidR="00BA3ADA" w:rsidRPr="009041EA" w:rsidRDefault="00BA3ADA" w:rsidP="003E725C">
      <w:pPr>
        <w:spacing w:after="0" w:line="240" w:lineRule="auto"/>
        <w:ind w:left="-550" w:right="133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Заглянешь в середину - увидишь сердцевину.</w:t>
      </w:r>
    </w:p>
    <w:p w:rsidR="00BA3ADA" w:rsidRPr="009041EA" w:rsidRDefault="00BA3ADA" w:rsidP="003E725C">
      <w:pPr>
        <w:spacing w:after="67" w:line="240" w:lineRule="auto"/>
        <w:ind w:left="-550" w:right="133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Из плодов он тверже всех, называется...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(орех)</w:t>
      </w:r>
      <w:r w:rsidRPr="009041E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7. Он круглый и красный, как глаз светофора,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Среди овощей нет сочней...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(помидора)</w:t>
      </w:r>
      <w:r w:rsidRPr="009041E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A3ADA" w:rsidRPr="009041EA" w:rsidRDefault="00BA3ADA" w:rsidP="003E725C">
      <w:pPr>
        <w:spacing w:after="0" w:line="240" w:lineRule="auto"/>
        <w:ind w:left="-550" w:right="133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8. На спине свой носит дом. Не нуждается не в ком.</w:t>
      </w:r>
    </w:p>
    <w:p w:rsidR="00BA3ADA" w:rsidRPr="009041EA" w:rsidRDefault="00BA3ADA" w:rsidP="003E725C">
      <w:pPr>
        <w:spacing w:after="67" w:line="240" w:lineRule="auto"/>
        <w:ind w:left="-550" w:right="133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При себе всегда пожитки у медлительной...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(улитки)</w:t>
      </w:r>
      <w:r w:rsidRPr="009041E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9. Есть в тайге сибирской кедры, на орехи они щедры.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Знают белки, знают мышки, что искать их надо в...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(шишке)</w:t>
      </w:r>
      <w:r w:rsidRPr="009041E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A3ADA" w:rsidRPr="009041EA" w:rsidRDefault="00BA3ADA" w:rsidP="003E725C">
      <w:pPr>
        <w:spacing w:after="0" w:line="240" w:lineRule="auto"/>
        <w:ind w:left="-550" w:right="133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10. Ковер цветастый на лугу, налюбоваться не могу!</w:t>
      </w:r>
    </w:p>
    <w:p w:rsidR="00BA3ADA" w:rsidRPr="009041EA" w:rsidRDefault="00BA3ADA" w:rsidP="003E725C">
      <w:pPr>
        <w:spacing w:after="67" w:line="240" w:lineRule="auto"/>
        <w:ind w:left="-550" w:right="133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Надел нарядный сарафан красивый бархатный...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(тюльпан)</w:t>
      </w:r>
      <w:r w:rsidRPr="009041E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11. Солнце греет и печёт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Ручеёк с горы течёт.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Тает снег, кругом вода,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Значит, к нам пришла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(весна)</w:t>
      </w:r>
    </w:p>
    <w:p w:rsidR="00BA3ADA" w:rsidRPr="009041EA" w:rsidRDefault="00BA3ADA" w:rsidP="003E725C">
      <w:pPr>
        <w:spacing w:after="0" w:line="240" w:lineRule="auto"/>
        <w:ind w:left="-550" w:right="133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12. Стройный, быстрый,</w:t>
      </w:r>
    </w:p>
    <w:p w:rsidR="00BA3ADA" w:rsidRPr="009041EA" w:rsidRDefault="00BA3ADA" w:rsidP="003E725C">
      <w:pPr>
        <w:spacing w:after="0" w:line="240" w:lineRule="auto"/>
        <w:ind w:left="-550" w:right="133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Рога ветвисты,</w:t>
      </w:r>
    </w:p>
    <w:p w:rsidR="00BA3ADA" w:rsidRPr="009041EA" w:rsidRDefault="00BA3ADA" w:rsidP="003E725C">
      <w:pPr>
        <w:spacing w:after="0" w:line="240" w:lineRule="auto"/>
        <w:ind w:left="-550" w:right="133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Пасется весь день.</w:t>
      </w:r>
    </w:p>
    <w:p w:rsidR="00BA3ADA" w:rsidRPr="009041EA" w:rsidRDefault="00BA3ADA" w:rsidP="003E725C">
      <w:pPr>
        <w:spacing w:after="67" w:line="240" w:lineRule="auto"/>
        <w:ind w:left="-550" w:right="133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Кто же это?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(олень)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13. Лейся дождь веселый,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Мы с тобою дружим!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Хорошо нам бегать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Босиком по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(лужам)</w:t>
      </w:r>
    </w:p>
    <w:p w:rsidR="00BA3ADA" w:rsidRPr="009041EA" w:rsidRDefault="00BA3ADA" w:rsidP="003E725C">
      <w:pPr>
        <w:spacing w:after="0" w:line="240" w:lineRule="auto"/>
        <w:ind w:left="-550" w:right="133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14. Что за скрип, что за хруст?</w:t>
      </w:r>
    </w:p>
    <w:p w:rsidR="00BA3ADA" w:rsidRPr="009041EA" w:rsidRDefault="00BA3ADA" w:rsidP="003E725C">
      <w:pPr>
        <w:spacing w:after="0" w:line="240" w:lineRule="auto"/>
        <w:ind w:left="-550" w:right="133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Это что еще за куст?</w:t>
      </w:r>
    </w:p>
    <w:p w:rsidR="00BA3ADA" w:rsidRPr="009041EA" w:rsidRDefault="00BA3ADA" w:rsidP="003E725C">
      <w:pPr>
        <w:spacing w:after="0" w:line="240" w:lineRule="auto"/>
        <w:ind w:left="-550" w:right="133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Как же быть без хруста,</w:t>
      </w:r>
    </w:p>
    <w:p w:rsidR="00BA3ADA" w:rsidRPr="009041EA" w:rsidRDefault="00BA3ADA" w:rsidP="003E725C">
      <w:pPr>
        <w:spacing w:after="67" w:line="240" w:lineRule="auto"/>
        <w:ind w:left="-550" w:right="133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Если я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(капуста)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15. Злая как волчица.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Жжется, как горчица!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Что ж это за диво?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Это же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(крапива)</w:t>
      </w:r>
    </w:p>
    <w:p w:rsidR="00BA3ADA" w:rsidRPr="009041EA" w:rsidRDefault="00BA3ADA" w:rsidP="003E725C">
      <w:pPr>
        <w:spacing w:after="0" w:line="240" w:lineRule="auto"/>
        <w:ind w:left="-550" w:right="133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16. Просыпаюсь утром рано</w:t>
      </w:r>
    </w:p>
    <w:p w:rsidR="00BA3ADA" w:rsidRPr="009041EA" w:rsidRDefault="00BA3ADA" w:rsidP="003E725C">
      <w:pPr>
        <w:spacing w:after="0" w:line="240" w:lineRule="auto"/>
        <w:ind w:left="-550" w:right="133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Вместе с солнышком румяным,</w:t>
      </w:r>
    </w:p>
    <w:p w:rsidR="00BA3ADA" w:rsidRPr="009041EA" w:rsidRDefault="00BA3ADA" w:rsidP="003E725C">
      <w:pPr>
        <w:spacing w:after="0" w:line="240" w:lineRule="auto"/>
        <w:ind w:left="-550" w:right="133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Заправляю сам кроватку,</w:t>
      </w:r>
    </w:p>
    <w:p w:rsidR="00BA3ADA" w:rsidRPr="009041EA" w:rsidRDefault="00BA3ADA" w:rsidP="003E725C">
      <w:pPr>
        <w:spacing w:after="67" w:line="240" w:lineRule="auto"/>
        <w:ind w:left="-550" w:right="133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Быстро делаю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(зарядку)</w:t>
      </w:r>
      <w:r w:rsidRPr="009041E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17. В коридоре топот ног,</w:t>
      </w:r>
    </w:p>
    <w:p w:rsidR="00BA3ADA" w:rsidRPr="009041EA" w:rsidRDefault="00BA3ADA" w:rsidP="003E725C">
      <w:pPr>
        <w:spacing w:after="0" w:line="240" w:lineRule="auto"/>
        <w:ind w:left="-550" w:right="-198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То зовет всех в класс...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(звонок)</w:t>
      </w:r>
      <w:r w:rsidRPr="009041E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A3ADA" w:rsidRPr="009041EA" w:rsidRDefault="00BA3ADA" w:rsidP="003E725C">
      <w:pPr>
        <w:spacing w:after="0" w:line="240" w:lineRule="auto"/>
        <w:ind w:left="-550" w:right="133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18. Вкус у ягоды хорош,</w:t>
      </w:r>
    </w:p>
    <w:p w:rsidR="00BA3ADA" w:rsidRPr="009041EA" w:rsidRDefault="00BA3ADA" w:rsidP="003E725C">
      <w:pPr>
        <w:spacing w:after="0" w:line="240" w:lineRule="auto"/>
        <w:ind w:left="-550" w:right="133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Но сорви ее поди - ка:</w:t>
      </w:r>
    </w:p>
    <w:p w:rsidR="00BA3ADA" w:rsidRPr="009041EA" w:rsidRDefault="00BA3ADA" w:rsidP="003E725C">
      <w:pPr>
        <w:spacing w:after="0" w:line="240" w:lineRule="auto"/>
        <w:ind w:left="-550" w:right="133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Куст в колючках, будто еж,</w:t>
      </w:r>
    </w:p>
    <w:p w:rsidR="00BA3ADA" w:rsidRPr="009041EA" w:rsidRDefault="00BA3ADA" w:rsidP="003E725C">
      <w:pPr>
        <w:spacing w:after="67" w:line="240" w:lineRule="auto"/>
        <w:ind w:left="-550" w:right="133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Вот и назван...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(ежевика)</w:t>
      </w:r>
      <w:r w:rsidRPr="009041E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19. Я в любую непогоду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Уважаю очень воду.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Я от грязи берегусь -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Чистоплотный серый...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(гусь)</w:t>
      </w:r>
      <w:r w:rsidRPr="009041E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A3ADA" w:rsidRPr="009041EA" w:rsidRDefault="00BA3ADA" w:rsidP="003E725C">
      <w:pPr>
        <w:spacing w:after="0" w:line="240" w:lineRule="auto"/>
        <w:ind w:left="-550" w:right="133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20. Кто же ходит</w:t>
      </w:r>
    </w:p>
    <w:p w:rsidR="00BA3ADA" w:rsidRPr="009041EA" w:rsidRDefault="00BA3ADA" w:rsidP="003E725C">
      <w:pPr>
        <w:spacing w:after="0" w:line="240" w:lineRule="auto"/>
        <w:ind w:left="-550" w:right="133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В каменной рубахе?</w:t>
      </w:r>
    </w:p>
    <w:p w:rsidR="00BA3ADA" w:rsidRPr="009041EA" w:rsidRDefault="00BA3ADA" w:rsidP="003E725C">
      <w:pPr>
        <w:spacing w:after="0" w:line="240" w:lineRule="auto"/>
        <w:ind w:left="-550" w:right="133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В каменной рубахе</w:t>
      </w:r>
    </w:p>
    <w:p w:rsidR="00BA3ADA" w:rsidRPr="009041EA" w:rsidRDefault="00BA3ADA" w:rsidP="003E725C">
      <w:pPr>
        <w:spacing w:after="67" w:line="240" w:lineRule="auto"/>
        <w:ind w:left="-550" w:right="133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Ходит...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(черепаха)</w:t>
      </w:r>
      <w:r w:rsidRPr="009041E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21. Долгожданный дан звонок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Это кончился...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(урок)</w:t>
      </w:r>
    </w:p>
    <w:p w:rsidR="00BA3ADA" w:rsidRPr="009041EA" w:rsidRDefault="00BA3ADA" w:rsidP="003E725C">
      <w:pPr>
        <w:spacing w:after="0" w:line="240" w:lineRule="auto"/>
        <w:ind w:left="-550" w:right="133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22. На ромашку у ворот</w:t>
      </w:r>
    </w:p>
    <w:p w:rsidR="00BA3ADA" w:rsidRPr="009041EA" w:rsidRDefault="00BA3ADA" w:rsidP="003E725C">
      <w:pPr>
        <w:spacing w:after="0" w:line="240" w:lineRule="auto"/>
        <w:ind w:left="-550" w:right="133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Опустился вертолет-</w:t>
      </w:r>
    </w:p>
    <w:p w:rsidR="00BA3ADA" w:rsidRPr="009041EA" w:rsidRDefault="00BA3ADA" w:rsidP="003E725C">
      <w:pPr>
        <w:spacing w:after="0" w:line="240" w:lineRule="auto"/>
        <w:ind w:left="-550" w:right="133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Золотистые глаза.</w:t>
      </w:r>
    </w:p>
    <w:p w:rsidR="00BA3ADA" w:rsidRPr="009041EA" w:rsidRDefault="00BA3ADA" w:rsidP="003E725C">
      <w:pPr>
        <w:spacing w:after="67" w:line="240" w:lineRule="auto"/>
        <w:ind w:left="-550" w:right="133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Кто же это?...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(стрекоза)</w:t>
      </w:r>
      <w:r w:rsidRPr="009041E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23. То погаснет, то зажжется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Ночью в роще огонек.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Угадай, как он зовется?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Золотистый...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(светлячок)</w:t>
      </w:r>
      <w:r w:rsidRPr="009041E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A3ADA" w:rsidRDefault="00BA3ADA" w:rsidP="003E725C">
      <w:pPr>
        <w:spacing w:before="67" w:after="67" w:line="240" w:lineRule="auto"/>
        <w:ind w:left="-55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9041EA">
        <w:rPr>
          <w:rFonts w:ascii="Times New Roman" w:hAnsi="Times New Roman" w:cs="Times New Roman"/>
          <w:sz w:val="28"/>
          <w:szCs w:val="28"/>
          <w:lang w:eastAsia="ru-RU"/>
        </w:rPr>
        <w:t>Счетная комиссия объявляет итоги 2 тура и общий счет.</w:t>
      </w:r>
    </w:p>
    <w:p w:rsidR="00BA3ADA" w:rsidRDefault="00BA3ADA" w:rsidP="003E725C">
      <w:pPr>
        <w:spacing w:before="67" w:after="67" w:line="240" w:lineRule="auto"/>
        <w:ind w:left="-55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A3ADA" w:rsidRPr="003E725C" w:rsidRDefault="00BA3ADA" w:rsidP="003E725C">
      <w:pPr>
        <w:spacing w:before="67" w:after="67" w:line="240" w:lineRule="auto"/>
        <w:ind w:left="-55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E7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 1:</w:t>
      </w:r>
    </w:p>
    <w:p w:rsidR="00BA3ADA" w:rsidRPr="003E725C" w:rsidRDefault="00BA3ADA" w:rsidP="003E725C">
      <w:pPr>
        <w:spacing w:before="67" w:after="67" w:line="240" w:lineRule="auto"/>
        <w:ind w:left="-550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3 тур - Конкурс эрудитов</w:t>
      </w:r>
      <w:r w:rsidRPr="003E725C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</w:p>
    <w:p w:rsidR="00BA3ADA" w:rsidRPr="009041EA" w:rsidRDefault="00BA3ADA" w:rsidP="003E725C">
      <w:pPr>
        <w:spacing w:before="67" w:after="67" w:line="240" w:lineRule="auto"/>
        <w:ind w:left="-55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9041EA">
        <w:rPr>
          <w:rFonts w:ascii="Times New Roman" w:hAnsi="Times New Roman" w:cs="Times New Roman"/>
          <w:sz w:val="28"/>
          <w:szCs w:val="28"/>
          <w:lang w:eastAsia="ru-RU"/>
        </w:rPr>
        <w:t>Первое задание включает в себя логические задачи:</w:t>
      </w:r>
    </w:p>
    <w:p w:rsidR="00BA3ADA" w:rsidRPr="009041EA" w:rsidRDefault="00BA3ADA" w:rsidP="003E725C">
      <w:pPr>
        <w:numPr>
          <w:ilvl w:val="0"/>
          <w:numId w:val="11"/>
        </w:numPr>
        <w:spacing w:before="100" w:beforeAutospacing="1" w:after="100" w:afterAutospacing="1" w:line="240" w:lineRule="auto"/>
        <w:ind w:left="-55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На дереве сидят 4 птицы: 2 воробья, остальные вороны. Сколько ворон на дереве?</w:t>
      </w:r>
    </w:p>
    <w:p w:rsidR="00BA3ADA" w:rsidRPr="009041EA" w:rsidRDefault="00BA3ADA" w:rsidP="003E725C">
      <w:pPr>
        <w:numPr>
          <w:ilvl w:val="0"/>
          <w:numId w:val="11"/>
        </w:numPr>
        <w:spacing w:before="100" w:beforeAutospacing="1" w:after="100" w:afterAutospacing="1" w:line="240" w:lineRule="auto"/>
        <w:ind w:left="-55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5 лисят песок копают, 3 на солнце загорают, 2 купаются в золе. Сколько всех, скажите мне?</w:t>
      </w:r>
    </w:p>
    <w:p w:rsidR="00BA3ADA" w:rsidRPr="009041EA" w:rsidRDefault="00BA3ADA" w:rsidP="003E725C">
      <w:pPr>
        <w:numPr>
          <w:ilvl w:val="0"/>
          <w:numId w:val="11"/>
        </w:numPr>
        <w:spacing w:before="100" w:beforeAutospacing="1" w:after="100" w:afterAutospacing="1" w:line="240" w:lineRule="auto"/>
        <w:ind w:left="-55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У бабушки Даши внучка Маша, кот Пушок и собака Дружок. Сколько всего внуков у бабушки?</w:t>
      </w:r>
    </w:p>
    <w:p w:rsidR="00BA3ADA" w:rsidRPr="009041EA" w:rsidRDefault="00BA3ADA" w:rsidP="003E725C">
      <w:pPr>
        <w:numPr>
          <w:ilvl w:val="0"/>
          <w:numId w:val="11"/>
        </w:numPr>
        <w:spacing w:before="100" w:beforeAutospacing="1" w:after="100" w:afterAutospacing="1" w:line="240" w:lineRule="auto"/>
        <w:ind w:left="-55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На клёне 5 веток. На каждой ветке по 2 яблока. Сколько яблок на клёне?</w:t>
      </w:r>
    </w:p>
    <w:p w:rsidR="00BA3ADA" w:rsidRPr="009041EA" w:rsidRDefault="00BA3ADA" w:rsidP="003E725C">
      <w:pPr>
        <w:numPr>
          <w:ilvl w:val="0"/>
          <w:numId w:val="11"/>
        </w:numPr>
        <w:spacing w:before="100" w:beforeAutospacing="1" w:after="100" w:afterAutospacing="1" w:line="240" w:lineRule="auto"/>
        <w:ind w:left="-55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Сколько ушей у трёх мышей?</w:t>
      </w:r>
    </w:p>
    <w:p w:rsidR="00BA3ADA" w:rsidRPr="009041EA" w:rsidRDefault="00BA3ADA" w:rsidP="003E725C">
      <w:pPr>
        <w:numPr>
          <w:ilvl w:val="0"/>
          <w:numId w:val="11"/>
        </w:numPr>
        <w:spacing w:before="100" w:beforeAutospacing="1" w:after="100" w:afterAutospacing="1" w:line="240" w:lineRule="auto"/>
        <w:ind w:left="-55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Сколько лап у двух медвежат?</w:t>
      </w:r>
    </w:p>
    <w:p w:rsidR="00BA3ADA" w:rsidRPr="009041EA" w:rsidRDefault="00BA3ADA" w:rsidP="00847734">
      <w:pPr>
        <w:spacing w:after="0" w:line="240" w:lineRule="auto"/>
        <w:ind w:left="-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9041EA">
        <w:rPr>
          <w:rFonts w:ascii="Times New Roman" w:hAnsi="Times New Roman" w:cs="Times New Roman"/>
          <w:sz w:val="28"/>
          <w:szCs w:val="28"/>
          <w:lang w:eastAsia="ru-RU"/>
        </w:rPr>
        <w:t>Второе зада</w:t>
      </w:r>
      <w:r>
        <w:rPr>
          <w:rFonts w:ascii="Times New Roman" w:hAnsi="Times New Roman" w:cs="Times New Roman"/>
          <w:sz w:val="28"/>
          <w:szCs w:val="28"/>
          <w:lang w:eastAsia="ru-RU"/>
        </w:rPr>
        <w:t>ние - видео вопросы. Б</w:t>
      </w:r>
      <w:r w:rsidRPr="009041EA">
        <w:rPr>
          <w:rFonts w:ascii="Times New Roman" w:hAnsi="Times New Roman" w:cs="Times New Roman"/>
          <w:sz w:val="28"/>
          <w:szCs w:val="28"/>
          <w:lang w:eastAsia="ru-RU"/>
        </w:rPr>
        <w:t>удет показано по 6 картинок, на которых изображены герои разных сказок. Ваша задача назвать эти сказки.</w:t>
      </w:r>
    </w:p>
    <w:p w:rsidR="00BA3ADA" w:rsidRPr="009041EA" w:rsidRDefault="00BA3ADA" w:rsidP="00847734">
      <w:pPr>
        <w:spacing w:after="0" w:line="240" w:lineRule="auto"/>
        <w:ind w:left="-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9041EA">
        <w:rPr>
          <w:rFonts w:ascii="Times New Roman" w:hAnsi="Times New Roman" w:cs="Times New Roman"/>
          <w:sz w:val="28"/>
          <w:szCs w:val="28"/>
          <w:lang w:eastAsia="ru-RU"/>
        </w:rPr>
        <w:t>Пока счетная комиссия подсчитывает результаты 3 тура, я объявляю музыкальную паузу.</w:t>
      </w:r>
    </w:p>
    <w:p w:rsidR="00BA3ADA" w:rsidRDefault="00BA3ADA" w:rsidP="00847734">
      <w:pPr>
        <w:spacing w:after="0" w:line="240" w:lineRule="auto"/>
        <w:ind w:left="-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Слово для объявления результатов 3 тура предоставляется жюри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A3ADA" w:rsidRDefault="00BA3ADA" w:rsidP="003E725C">
      <w:pPr>
        <w:spacing w:after="0" w:line="240" w:lineRule="auto"/>
        <w:ind w:left="-55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A3ADA" w:rsidRPr="003E725C" w:rsidRDefault="00BA3ADA" w:rsidP="003E725C">
      <w:pPr>
        <w:spacing w:after="0" w:line="240" w:lineRule="auto"/>
        <w:ind w:left="-55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E7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 2:</w:t>
      </w:r>
    </w:p>
    <w:p w:rsidR="00BA3ADA" w:rsidRPr="003E725C" w:rsidRDefault="00BA3ADA" w:rsidP="003E725C">
      <w:pPr>
        <w:spacing w:before="67" w:after="67" w:line="240" w:lineRule="auto"/>
        <w:ind w:left="-550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3E725C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4 тур "Фантазеры"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</w:p>
    <w:p w:rsidR="00BA3ADA" w:rsidRPr="00847734" w:rsidRDefault="00BA3ADA" w:rsidP="00847734">
      <w:pPr>
        <w:spacing w:after="0" w:line="240" w:lineRule="auto"/>
        <w:ind w:left="-550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9041EA">
        <w:rPr>
          <w:rFonts w:ascii="Times New Roman" w:hAnsi="Times New Roman" w:cs="Times New Roman"/>
          <w:sz w:val="28"/>
          <w:szCs w:val="28"/>
          <w:lang w:eastAsia="ru-RU"/>
        </w:rPr>
        <w:t>Я предлагаю оживить геометрические фигуры - дорисовать их до изображения, какого - ли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бо предмета. </w:t>
      </w:r>
      <w:r w:rsidRPr="0084773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(любые геометрические фигуры нужно дорисовать до предмета любог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</w:t>
      </w:r>
      <w:r w:rsidRPr="0084773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).</w:t>
      </w:r>
    </w:p>
    <w:p w:rsidR="00BA3ADA" w:rsidRPr="009041EA" w:rsidRDefault="00BA3ADA" w:rsidP="00847734">
      <w:pPr>
        <w:spacing w:after="0" w:line="240" w:lineRule="auto"/>
        <w:ind w:left="-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9041EA">
        <w:rPr>
          <w:rFonts w:ascii="Times New Roman" w:hAnsi="Times New Roman" w:cs="Times New Roman"/>
          <w:sz w:val="28"/>
          <w:szCs w:val="28"/>
          <w:lang w:eastAsia="ru-RU"/>
        </w:rPr>
        <w:t>Пока счетная комиссия подсчитывает результаты 4 тура, я объявляю музыкальную паузу.</w:t>
      </w:r>
    </w:p>
    <w:p w:rsidR="00BA3ADA" w:rsidRDefault="00BA3ADA" w:rsidP="00847734">
      <w:pPr>
        <w:spacing w:before="67" w:after="67" w:line="240" w:lineRule="auto"/>
        <w:ind w:left="-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Счетная комиссия сообщает результат 4 го туров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A3ADA" w:rsidRDefault="00BA3ADA" w:rsidP="00847734">
      <w:pPr>
        <w:spacing w:before="67" w:after="67" w:line="240" w:lineRule="auto"/>
        <w:ind w:left="-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A3ADA" w:rsidRPr="00847734" w:rsidRDefault="00BA3ADA" w:rsidP="00847734">
      <w:pPr>
        <w:spacing w:before="67" w:after="67" w:line="240" w:lineRule="auto"/>
        <w:ind w:left="-550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4773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 1:</w:t>
      </w:r>
    </w:p>
    <w:p w:rsidR="00BA3ADA" w:rsidRPr="00847734" w:rsidRDefault="00BA3ADA" w:rsidP="003E725C">
      <w:pPr>
        <w:spacing w:before="67" w:after="67" w:line="240" w:lineRule="auto"/>
        <w:ind w:left="-550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847734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5 тур «Темная лошадка».</w:t>
      </w:r>
    </w:p>
    <w:p w:rsidR="00BA3ADA" w:rsidRPr="009041EA" w:rsidRDefault="00BA3ADA" w:rsidP="003E725C">
      <w:pPr>
        <w:spacing w:after="0" w:line="240" w:lineRule="auto"/>
        <w:ind w:left="-55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9041EA">
        <w:rPr>
          <w:rFonts w:ascii="Times New Roman" w:hAnsi="Times New Roman" w:cs="Times New Roman"/>
          <w:sz w:val="28"/>
          <w:szCs w:val="28"/>
          <w:lang w:eastAsia="ru-RU"/>
        </w:rPr>
        <w:t>В этом конкурсе вас ждет сюрприз вести его, будет сказочный персонаж.</w:t>
      </w:r>
    </w:p>
    <w:p w:rsidR="00BA3ADA" w:rsidRPr="009041EA" w:rsidRDefault="00BA3ADA" w:rsidP="003E725C">
      <w:pPr>
        <w:spacing w:after="0" w:line="240" w:lineRule="auto"/>
        <w:ind w:left="-55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- Отгадайте, кто это: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Бабусю знает целый свет,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Ей от роду лишь триста лет.</w:t>
      </w:r>
    </w:p>
    <w:p w:rsidR="00BA3ADA" w:rsidRPr="009041EA" w:rsidRDefault="00BA3ADA" w:rsidP="003E725C">
      <w:pPr>
        <w:spacing w:after="0" w:line="240" w:lineRule="auto"/>
        <w:ind w:left="-550" w:right="672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Там, на неведомых дорожках,</w:t>
      </w:r>
    </w:p>
    <w:p w:rsidR="00BA3ADA" w:rsidRDefault="00BA3ADA" w:rsidP="00BD0CD3">
      <w:pPr>
        <w:spacing w:before="67" w:after="67" w:line="240" w:lineRule="auto"/>
        <w:ind w:left="-550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Дом её на курьих ножках.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(Баба Яга)</w:t>
      </w:r>
      <w:r w:rsidRPr="009041EA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BD0CD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4773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Вбегает Баба Яга.</w:t>
      </w:r>
    </w:p>
    <w:p w:rsidR="00BA3ADA" w:rsidRPr="00847734" w:rsidRDefault="00BA3ADA" w:rsidP="00BD0CD3">
      <w:pPr>
        <w:spacing w:before="67" w:after="67" w:line="24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A3ADA" w:rsidRPr="00847734" w:rsidRDefault="00BA3ADA" w:rsidP="003E725C">
      <w:pPr>
        <w:spacing w:after="0" w:line="240" w:lineRule="auto"/>
        <w:ind w:left="-55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4773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Баба Яга: </w:t>
      </w:r>
    </w:p>
    <w:p w:rsidR="00BA3ADA" w:rsidRPr="009041EA" w:rsidRDefault="00BA3ADA" w:rsidP="00847734">
      <w:pPr>
        <w:spacing w:after="0" w:line="240" w:lineRule="auto"/>
        <w:ind w:left="-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9041EA">
        <w:rPr>
          <w:rFonts w:ascii="Times New Roman" w:hAnsi="Times New Roman" w:cs="Times New Roman"/>
          <w:sz w:val="28"/>
          <w:szCs w:val="28"/>
          <w:lang w:eastAsia="ru-RU"/>
        </w:rPr>
        <w:t>Правильно угадали! Здравствуйте! Я к вам прилетела, все самое лучшее надела, и вопросы очень трудные приготовила.</w:t>
      </w:r>
    </w:p>
    <w:p w:rsidR="00BA3ADA" w:rsidRPr="009041EA" w:rsidRDefault="00BA3ADA" w:rsidP="003E725C">
      <w:pPr>
        <w:numPr>
          <w:ilvl w:val="0"/>
          <w:numId w:val="12"/>
        </w:numPr>
        <w:spacing w:before="100" w:beforeAutospacing="1" w:after="100" w:afterAutospacing="1" w:line="240" w:lineRule="auto"/>
        <w:ind w:left="-55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На чем летает Баба Яга?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(На метле, в ступе)</w:t>
      </w:r>
    </w:p>
    <w:p w:rsidR="00BA3ADA" w:rsidRPr="009041EA" w:rsidRDefault="00BA3ADA" w:rsidP="003E725C">
      <w:pPr>
        <w:numPr>
          <w:ilvl w:val="0"/>
          <w:numId w:val="12"/>
        </w:numPr>
        <w:spacing w:before="100" w:beforeAutospacing="1" w:after="100" w:afterAutospacing="1" w:line="240" w:lineRule="auto"/>
        <w:ind w:left="-55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Чем машут волшебники, произнося заклинание?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(Волшебной палочкой)</w:t>
      </w:r>
    </w:p>
    <w:p w:rsidR="00BA3ADA" w:rsidRPr="009041EA" w:rsidRDefault="00BA3ADA" w:rsidP="003E725C">
      <w:pPr>
        <w:numPr>
          <w:ilvl w:val="0"/>
          <w:numId w:val="12"/>
        </w:numPr>
        <w:spacing w:before="100" w:beforeAutospacing="1" w:after="100" w:afterAutospacing="1" w:line="240" w:lineRule="auto"/>
        <w:ind w:left="-55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Какой предмет дома лежит на полу, а в сказках — летает?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(Ковер-самолет)</w:t>
      </w:r>
    </w:p>
    <w:p w:rsidR="00BA3ADA" w:rsidRPr="009041EA" w:rsidRDefault="00BA3ADA" w:rsidP="003E725C">
      <w:pPr>
        <w:numPr>
          <w:ilvl w:val="0"/>
          <w:numId w:val="12"/>
        </w:numPr>
        <w:spacing w:before="100" w:beforeAutospacing="1" w:after="100" w:afterAutospacing="1" w:line="240" w:lineRule="auto"/>
        <w:ind w:left="-55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Если она лежит на столе, еда появится сама.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(Скатерть-самобранка)</w:t>
      </w:r>
    </w:p>
    <w:p w:rsidR="00BA3ADA" w:rsidRPr="009041EA" w:rsidRDefault="00BA3ADA" w:rsidP="003E725C">
      <w:pPr>
        <w:numPr>
          <w:ilvl w:val="0"/>
          <w:numId w:val="12"/>
        </w:numPr>
        <w:spacing w:before="100" w:beforeAutospacing="1" w:after="100" w:afterAutospacing="1" w:line="240" w:lineRule="auto"/>
        <w:ind w:left="-55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Обувь, помогающая передвигаться очень быстро.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(Сапоги-скороходы)</w:t>
      </w:r>
    </w:p>
    <w:p w:rsidR="00BA3ADA" w:rsidRPr="009041EA" w:rsidRDefault="00BA3ADA" w:rsidP="003E725C">
      <w:pPr>
        <w:numPr>
          <w:ilvl w:val="0"/>
          <w:numId w:val="12"/>
        </w:numPr>
        <w:spacing w:before="100" w:beforeAutospacing="1" w:after="100" w:afterAutospacing="1" w:line="240" w:lineRule="auto"/>
        <w:ind w:left="-55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Она все может сделать невидимым.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(Шапка-невидимка)</w:t>
      </w:r>
    </w:p>
    <w:p w:rsidR="00BA3ADA" w:rsidRPr="009041EA" w:rsidRDefault="00BA3ADA" w:rsidP="003E725C">
      <w:pPr>
        <w:numPr>
          <w:ilvl w:val="0"/>
          <w:numId w:val="12"/>
        </w:numPr>
        <w:spacing w:before="100" w:beforeAutospacing="1" w:after="100" w:afterAutospacing="1" w:line="240" w:lineRule="auto"/>
        <w:ind w:left="-55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С ее помощью творил чудеса старик Хоттабыч.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(Борода)</w:t>
      </w:r>
    </w:p>
    <w:p w:rsidR="00BA3ADA" w:rsidRPr="009041EA" w:rsidRDefault="00BA3ADA" w:rsidP="003E725C">
      <w:pPr>
        <w:numPr>
          <w:ilvl w:val="0"/>
          <w:numId w:val="12"/>
        </w:numPr>
        <w:spacing w:before="100" w:beforeAutospacing="1" w:after="100" w:afterAutospacing="1" w:line="240" w:lineRule="auto"/>
        <w:ind w:left="-55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В ней жил джинн, друг Аладдина.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(Волшебная лампа)</w:t>
      </w:r>
    </w:p>
    <w:p w:rsidR="00BA3ADA" w:rsidRPr="009041EA" w:rsidRDefault="00BA3ADA" w:rsidP="00847734">
      <w:pPr>
        <w:spacing w:after="0" w:line="240" w:lineRule="auto"/>
        <w:ind w:left="-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9041EA">
        <w:rPr>
          <w:rFonts w:ascii="Times New Roman" w:hAnsi="Times New Roman" w:cs="Times New Roman"/>
          <w:sz w:val="28"/>
          <w:szCs w:val="28"/>
          <w:lang w:eastAsia="ru-RU"/>
        </w:rPr>
        <w:t>А теперь поиграем в мою любимую игру "Кривое зеркало" я буду показывать движение, а вы выполняют движение наоборот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(например, вед. наклоняется вправо, а дети - влево, наклоняется вперёд, а дети назад и т.д.)</w:t>
      </w:r>
    </w:p>
    <w:p w:rsidR="00BA3ADA" w:rsidRPr="009041EA" w:rsidRDefault="00BA3ADA" w:rsidP="003E725C">
      <w:pPr>
        <w:numPr>
          <w:ilvl w:val="0"/>
          <w:numId w:val="13"/>
        </w:numPr>
        <w:spacing w:before="100" w:beforeAutospacing="1" w:after="100" w:afterAutospacing="1" w:line="240" w:lineRule="auto"/>
        <w:ind w:left="-55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Какие волшебные средства были у данных сказочных героев</w:t>
      </w:r>
    </w:p>
    <w:p w:rsidR="00BA3ADA" w:rsidRPr="009041EA" w:rsidRDefault="00BA3ADA" w:rsidP="003E725C">
      <w:pPr>
        <w:numPr>
          <w:ilvl w:val="0"/>
          <w:numId w:val="13"/>
        </w:numPr>
        <w:spacing w:before="100" w:beforeAutospacing="1" w:after="100" w:afterAutospacing="1" w:line="240" w:lineRule="auto"/>
        <w:ind w:left="-55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У Буратино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(золотой ключик)</w:t>
      </w:r>
    </w:p>
    <w:p w:rsidR="00BA3ADA" w:rsidRPr="009041EA" w:rsidRDefault="00BA3ADA" w:rsidP="003E725C">
      <w:pPr>
        <w:numPr>
          <w:ilvl w:val="0"/>
          <w:numId w:val="13"/>
        </w:numPr>
        <w:spacing w:before="100" w:beforeAutospacing="1" w:after="100" w:afterAutospacing="1" w:line="240" w:lineRule="auto"/>
        <w:ind w:left="-55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У кота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(сапоги)</w:t>
      </w:r>
    </w:p>
    <w:p w:rsidR="00BA3ADA" w:rsidRPr="009041EA" w:rsidRDefault="00BA3ADA" w:rsidP="003E725C">
      <w:pPr>
        <w:numPr>
          <w:ilvl w:val="0"/>
          <w:numId w:val="13"/>
        </w:numPr>
        <w:spacing w:before="100" w:beforeAutospacing="1" w:after="100" w:afterAutospacing="1" w:line="240" w:lineRule="auto"/>
        <w:ind w:left="-55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У Кощея Бессмертного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(яйцо с иглой)</w:t>
      </w:r>
    </w:p>
    <w:p w:rsidR="00BA3ADA" w:rsidRPr="009041EA" w:rsidRDefault="00BA3ADA" w:rsidP="003E725C">
      <w:pPr>
        <w:numPr>
          <w:ilvl w:val="0"/>
          <w:numId w:val="13"/>
        </w:numPr>
        <w:spacing w:before="100" w:beforeAutospacing="1" w:after="100" w:afterAutospacing="1" w:line="240" w:lineRule="auto"/>
        <w:ind w:left="-55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У Иванушки-дурачка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(клубочек)</w:t>
      </w:r>
    </w:p>
    <w:p w:rsidR="00BA3ADA" w:rsidRPr="009041EA" w:rsidRDefault="00BA3ADA" w:rsidP="003E725C">
      <w:pPr>
        <w:numPr>
          <w:ilvl w:val="0"/>
          <w:numId w:val="13"/>
        </w:numPr>
        <w:spacing w:before="100" w:beforeAutospacing="1" w:after="100" w:afterAutospacing="1" w:line="240" w:lineRule="auto"/>
        <w:ind w:left="-55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У Золушки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(хрустальные туфельки)</w:t>
      </w:r>
    </w:p>
    <w:p w:rsidR="00BA3ADA" w:rsidRPr="009041EA" w:rsidRDefault="00BA3ADA" w:rsidP="003E725C">
      <w:pPr>
        <w:numPr>
          <w:ilvl w:val="0"/>
          <w:numId w:val="13"/>
        </w:numPr>
        <w:spacing w:before="100" w:beforeAutospacing="1" w:after="100" w:afterAutospacing="1" w:line="240" w:lineRule="auto"/>
        <w:ind w:left="-55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У Снежной королевы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(волшебное зеркало)</w:t>
      </w:r>
    </w:p>
    <w:p w:rsidR="00BA3ADA" w:rsidRDefault="00BA3ADA" w:rsidP="00847734">
      <w:pPr>
        <w:numPr>
          <w:ilvl w:val="0"/>
          <w:numId w:val="13"/>
        </w:numPr>
        <w:spacing w:before="100" w:beforeAutospacing="1" w:after="100" w:afterAutospacing="1" w:line="240" w:lineRule="auto"/>
        <w:ind w:left="-550" w:firstLine="0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9041EA">
        <w:rPr>
          <w:rFonts w:ascii="Times New Roman" w:hAnsi="Times New Roman" w:cs="Times New Roman"/>
          <w:sz w:val="28"/>
          <w:szCs w:val="28"/>
          <w:lang w:eastAsia="ru-RU"/>
        </w:rPr>
        <w:t>Что нужно сделать, чтобы я вас не съела? </w:t>
      </w:r>
      <w:r w:rsidRPr="009041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(спеть)</w:t>
      </w:r>
    </w:p>
    <w:p w:rsidR="00BA3ADA" w:rsidRPr="00847734" w:rsidRDefault="00BA3ADA" w:rsidP="00847734">
      <w:pPr>
        <w:spacing w:before="100" w:beforeAutospacing="1" w:after="100" w:afterAutospacing="1" w:line="240" w:lineRule="auto"/>
        <w:ind w:hanging="550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Дети поют вместе с ведущим</w:t>
      </w:r>
      <w:r w:rsidRPr="00847734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и бабой Ягой.</w:t>
      </w:r>
    </w:p>
    <w:p w:rsidR="00BA3ADA" w:rsidRPr="00847734" w:rsidRDefault="00BA3ADA" w:rsidP="003E725C">
      <w:pPr>
        <w:spacing w:before="30" w:after="30" w:line="240" w:lineRule="auto"/>
        <w:ind w:left="-55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84773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BA3ADA" w:rsidRPr="00847734" w:rsidRDefault="00BA3ADA" w:rsidP="003E725C">
      <w:pPr>
        <w:spacing w:before="30" w:after="30" w:line="240" w:lineRule="auto"/>
        <w:ind w:left="-55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847734">
        <w:rPr>
          <w:rFonts w:ascii="Times New Roman" w:hAnsi="Times New Roman" w:cs="Times New Roman"/>
          <w:sz w:val="28"/>
          <w:szCs w:val="28"/>
          <w:lang w:eastAsia="ru-RU"/>
        </w:rPr>
        <w:t>На этом наше мероприятие закончено, давайте поаплодируем друг другу.</w:t>
      </w:r>
    </w:p>
    <w:p w:rsidR="00BA3ADA" w:rsidRDefault="00BA3ADA" w:rsidP="00460EA0">
      <w:pPr>
        <w:tabs>
          <w:tab w:val="left" w:pos="7260"/>
        </w:tabs>
        <w:spacing w:after="0"/>
        <w:ind w:hanging="660"/>
        <w:jc w:val="both"/>
        <w:rPr>
          <w:rFonts w:ascii="Times New Roman" w:hAnsi="Times New Roman" w:cs="Times New Roman"/>
          <w:sz w:val="24"/>
          <w:szCs w:val="24"/>
        </w:rPr>
      </w:pPr>
    </w:p>
    <w:p w:rsidR="00BA3ADA" w:rsidRDefault="00BA3ADA" w:rsidP="005702FD">
      <w:pPr>
        <w:spacing w:after="0" w:line="240" w:lineRule="auto"/>
        <w:ind w:left="-48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A3ADA" w:rsidRDefault="00BA3ADA" w:rsidP="007C60BC">
      <w:pPr>
        <w:spacing w:after="0" w:line="240" w:lineRule="auto"/>
        <w:ind w:left="-48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Самоанализ проведенного мероприятия </w:t>
      </w:r>
    </w:p>
    <w:p w:rsidR="00BA3ADA" w:rsidRDefault="00BA3ADA" w:rsidP="007C60BC">
      <w:pPr>
        <w:spacing w:after="0" w:line="240" w:lineRule="auto"/>
        <w:ind w:left="-48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викторина «Умники и умницы»</w:t>
      </w:r>
    </w:p>
    <w:p w:rsidR="00BA3ADA" w:rsidRDefault="00BA3ADA" w:rsidP="007C60BC">
      <w:pPr>
        <w:spacing w:after="0" w:line="240" w:lineRule="auto"/>
        <w:ind w:left="-48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воспитателя</w:t>
      </w:r>
    </w:p>
    <w:p w:rsidR="00BA3ADA" w:rsidRDefault="00BA3ADA" w:rsidP="007C60BC">
      <w:pPr>
        <w:spacing w:after="0" w:line="240" w:lineRule="auto"/>
        <w:ind w:left="-48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семьи «Солнечная» Трушковой Т.В. </w:t>
      </w:r>
    </w:p>
    <w:p w:rsidR="00BA3ADA" w:rsidRDefault="00BA3ADA" w:rsidP="007C60BC">
      <w:pPr>
        <w:spacing w:after="0" w:line="240" w:lineRule="auto"/>
        <w:ind w:left="-48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A3ADA" w:rsidRDefault="00BA3ADA" w:rsidP="007C60BC">
      <w:pPr>
        <w:spacing w:after="0" w:line="240" w:lineRule="auto"/>
        <w:ind w:left="-660" w:right="-3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Дата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20.12.2019 год</w:t>
      </w:r>
    </w:p>
    <w:p w:rsidR="00BA3ADA" w:rsidRDefault="00BA3ADA" w:rsidP="007C60BC">
      <w:pPr>
        <w:spacing w:after="0" w:line="240" w:lineRule="auto"/>
        <w:ind w:left="-660" w:right="-3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A3ADA" w:rsidRPr="002266A1" w:rsidRDefault="00BA3ADA" w:rsidP="007C60BC">
      <w:pPr>
        <w:spacing w:after="0" w:line="240" w:lineRule="auto"/>
        <w:ind w:left="-660" w:right="-3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Мероприятие: </w:t>
      </w:r>
      <w:r w:rsidRPr="002266A1">
        <w:rPr>
          <w:rFonts w:ascii="Times New Roman" w:hAnsi="Times New Roman" w:cs="Times New Roman"/>
          <w:sz w:val="28"/>
          <w:szCs w:val="28"/>
        </w:rPr>
        <w:t>«Умники и умницы»</w:t>
      </w:r>
    </w:p>
    <w:p w:rsidR="00BA3ADA" w:rsidRDefault="00BA3ADA" w:rsidP="007C60BC">
      <w:pPr>
        <w:spacing w:after="0" w:line="240" w:lineRule="auto"/>
        <w:ind w:left="-660" w:right="-3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A3ADA" w:rsidRDefault="00BA3ADA" w:rsidP="007C60BC">
      <w:pPr>
        <w:spacing w:after="0" w:line="240" w:lineRule="auto"/>
        <w:ind w:left="-660" w:right="-3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викторина.</w:t>
      </w:r>
    </w:p>
    <w:p w:rsidR="00BA3ADA" w:rsidRDefault="00BA3ADA" w:rsidP="007C60BC">
      <w:pPr>
        <w:spacing w:after="0" w:line="240" w:lineRule="auto"/>
        <w:ind w:left="-660" w:right="-308"/>
        <w:jc w:val="both"/>
        <w:rPr>
          <w:rFonts w:ascii="Times New Roman" w:hAnsi="Times New Roman" w:cs="Times New Roman"/>
          <w:sz w:val="28"/>
          <w:szCs w:val="28"/>
        </w:rPr>
      </w:pPr>
    </w:p>
    <w:p w:rsidR="00BA3ADA" w:rsidRDefault="00BA3ADA" w:rsidP="007C60BC">
      <w:pPr>
        <w:tabs>
          <w:tab w:val="left" w:pos="7260"/>
        </w:tabs>
        <w:spacing w:after="0"/>
        <w:ind w:left="-660" w:right="-3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Цель:  </w:t>
      </w:r>
    </w:p>
    <w:p w:rsidR="00BA3ADA" w:rsidRDefault="00BA3ADA" w:rsidP="007C60BC">
      <w:pPr>
        <w:tabs>
          <w:tab w:val="left" w:pos="7260"/>
        </w:tabs>
        <w:spacing w:after="0"/>
        <w:ind w:left="-660" w:right="-3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60BC">
        <w:rPr>
          <w:rFonts w:ascii="Times New Roman" w:hAnsi="Times New Roman" w:cs="Times New Roman"/>
          <w:color w:val="000000"/>
          <w:sz w:val="28"/>
          <w:szCs w:val="28"/>
        </w:rPr>
        <w:t>Поддерживать интерес к интеллектуальной деятельности, желание играть в игры с математическим и речевым содержанием.</w:t>
      </w:r>
    </w:p>
    <w:p w:rsidR="00BA3ADA" w:rsidRPr="007C60BC" w:rsidRDefault="00BA3ADA" w:rsidP="007C60BC">
      <w:pPr>
        <w:tabs>
          <w:tab w:val="left" w:pos="7260"/>
        </w:tabs>
        <w:spacing w:after="0"/>
        <w:ind w:left="-660" w:right="-3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A3ADA" w:rsidRDefault="00BA3ADA" w:rsidP="007C60BC">
      <w:pPr>
        <w:tabs>
          <w:tab w:val="left" w:pos="7260"/>
        </w:tabs>
        <w:spacing w:after="0"/>
        <w:ind w:left="-660" w:right="-3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Задачи: </w:t>
      </w:r>
    </w:p>
    <w:p w:rsidR="00BA3ADA" w:rsidRDefault="00BA3ADA" w:rsidP="007C60BC">
      <w:pPr>
        <w:spacing w:after="0" w:line="240" w:lineRule="auto"/>
        <w:ind w:left="-660" w:right="-3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-развивать мышление, внимание, коммуникативные навыки;</w:t>
      </w:r>
    </w:p>
    <w:p w:rsidR="00BA3ADA" w:rsidRDefault="00BA3ADA" w:rsidP="007C60BC">
      <w:pPr>
        <w:spacing w:after="0" w:line="240" w:lineRule="auto"/>
        <w:ind w:left="-660" w:right="-3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-воспитывать у детей умение проявлять инициативу с целью получения новых знаний, настойчивость, целеустремленность, смекалку, взаимопомощь.</w:t>
      </w:r>
    </w:p>
    <w:p w:rsidR="00BA3ADA" w:rsidRDefault="00BA3ADA" w:rsidP="007C60BC">
      <w:pPr>
        <w:spacing w:after="0" w:line="240" w:lineRule="auto"/>
        <w:ind w:left="-660" w:right="-3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A3ADA" w:rsidRDefault="00BA3ADA" w:rsidP="007C60BC">
      <w:pPr>
        <w:spacing w:after="0" w:line="240" w:lineRule="auto"/>
        <w:ind w:left="-660" w:right="-3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Ход мероприятия: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3ADA" w:rsidRDefault="00BA3ADA" w:rsidP="007C60BC">
      <w:pPr>
        <w:spacing w:after="0" w:line="240" w:lineRule="auto"/>
        <w:ind w:left="-660" w:right="-3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состояла из </w:t>
      </w:r>
      <w:r w:rsidRPr="002266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пяти туров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3ADA" w:rsidRDefault="00BA3ADA" w:rsidP="007C60BC">
      <w:pPr>
        <w:spacing w:after="0" w:line="240" w:lineRule="auto"/>
        <w:ind w:left="-660" w:right="-3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тур – «Дальше, дальше, дальше». Дети отвечали на 30 вопросов из сказок за определенное количество времени. С данным туром все дети справились.</w:t>
      </w:r>
    </w:p>
    <w:p w:rsidR="00BA3ADA" w:rsidRDefault="00BA3ADA" w:rsidP="007C60BC">
      <w:pPr>
        <w:spacing w:after="0" w:line="240" w:lineRule="auto"/>
        <w:ind w:left="-660" w:right="-308"/>
        <w:jc w:val="both"/>
        <w:rPr>
          <w:rFonts w:ascii="Times New Roman" w:hAnsi="Times New Roman" w:cs="Times New Roman"/>
          <w:sz w:val="28"/>
          <w:szCs w:val="28"/>
        </w:rPr>
      </w:pPr>
    </w:p>
    <w:p w:rsidR="00BA3ADA" w:rsidRDefault="00BA3ADA" w:rsidP="007C60BC">
      <w:pPr>
        <w:spacing w:after="0" w:line="240" w:lineRule="auto"/>
        <w:ind w:left="-660" w:right="-3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тур - </w:t>
      </w:r>
      <w:r>
        <w:rPr>
          <w:rFonts w:ascii="Times New Roman" w:hAnsi="Times New Roman" w:cs="Times New Roman"/>
          <w:color w:val="000000"/>
          <w:sz w:val="28"/>
          <w:szCs w:val="28"/>
        </w:rPr>
        <w:t>«Заморочки из прозрачной бочки». Дети так же отвечали на вопросы. Вопросы были двух видов, простые и сложные. Большинство вопросов были отвечены правильно.</w:t>
      </w:r>
    </w:p>
    <w:p w:rsidR="00BA3ADA" w:rsidRDefault="00BA3ADA" w:rsidP="007C60BC">
      <w:pPr>
        <w:spacing w:after="0" w:line="240" w:lineRule="auto"/>
        <w:ind w:left="-660" w:right="-308"/>
        <w:jc w:val="both"/>
        <w:rPr>
          <w:rFonts w:ascii="Times New Roman" w:hAnsi="Times New Roman" w:cs="Times New Roman"/>
          <w:sz w:val="28"/>
          <w:szCs w:val="28"/>
        </w:rPr>
      </w:pPr>
    </w:p>
    <w:p w:rsidR="00BA3ADA" w:rsidRDefault="00BA3ADA" w:rsidP="007C60BC">
      <w:pPr>
        <w:spacing w:after="0" w:line="240" w:lineRule="auto"/>
        <w:ind w:left="-660" w:right="-3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тур - </w:t>
      </w:r>
      <w:r>
        <w:rPr>
          <w:rFonts w:ascii="Times New Roman" w:hAnsi="Times New Roman" w:cs="Times New Roman"/>
          <w:color w:val="000000"/>
          <w:sz w:val="28"/>
          <w:szCs w:val="28"/>
        </w:rPr>
        <w:t>«Конкурс эрудитов». Дети решали логические задачи. С помощью воспитателей ребята справились с заданием.</w:t>
      </w:r>
    </w:p>
    <w:p w:rsidR="00BA3ADA" w:rsidRDefault="00BA3ADA" w:rsidP="007C60BC">
      <w:pPr>
        <w:spacing w:after="0" w:line="240" w:lineRule="auto"/>
        <w:ind w:left="-660" w:right="-3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A3ADA" w:rsidRDefault="00BA3ADA" w:rsidP="007C60BC">
      <w:pPr>
        <w:spacing w:after="0" w:line="240" w:lineRule="auto"/>
        <w:ind w:left="-660" w:right="-3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тур -  «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Фантазеры». </w:t>
      </w:r>
      <w:r>
        <w:rPr>
          <w:rFonts w:ascii="Times New Roman" w:hAnsi="Times New Roman" w:cs="Times New Roman"/>
          <w:sz w:val="28"/>
          <w:szCs w:val="28"/>
        </w:rPr>
        <w:t xml:space="preserve">  Воспитанники дорисовывали геометрические фигуры до предметов. Все дети приняли активное участие и справились хорошо. Данный этап понравился и заинтересовал детей.</w:t>
      </w:r>
    </w:p>
    <w:p w:rsidR="00BA3ADA" w:rsidRDefault="00BA3ADA" w:rsidP="007C60BC">
      <w:pPr>
        <w:spacing w:after="0" w:line="240" w:lineRule="auto"/>
        <w:ind w:left="-660" w:right="-308"/>
        <w:jc w:val="both"/>
        <w:rPr>
          <w:rFonts w:ascii="Times New Roman" w:hAnsi="Times New Roman" w:cs="Times New Roman"/>
          <w:sz w:val="28"/>
          <w:szCs w:val="28"/>
        </w:rPr>
      </w:pPr>
    </w:p>
    <w:p w:rsidR="00BA3ADA" w:rsidRDefault="00BA3ADA" w:rsidP="007C60BC">
      <w:pPr>
        <w:tabs>
          <w:tab w:val="left" w:pos="7260"/>
        </w:tabs>
        <w:spacing w:after="0"/>
        <w:ind w:left="-660" w:right="-3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тур - </w:t>
      </w:r>
      <w:r>
        <w:rPr>
          <w:rFonts w:ascii="Times New Roman" w:hAnsi="Times New Roman" w:cs="Times New Roman"/>
          <w:color w:val="000000"/>
          <w:sz w:val="28"/>
          <w:szCs w:val="28"/>
        </w:rPr>
        <w:t>«Темная лошадка». Сюрпризный момент с вопросами из сказок.</w:t>
      </w:r>
    </w:p>
    <w:p w:rsidR="00BA3ADA" w:rsidRDefault="00BA3ADA" w:rsidP="007C60BC">
      <w:pPr>
        <w:tabs>
          <w:tab w:val="left" w:pos="7260"/>
        </w:tabs>
        <w:spacing w:after="0"/>
        <w:ind w:left="-660" w:right="-3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A3ADA" w:rsidRDefault="00BA3ADA" w:rsidP="007C60BC">
      <w:pPr>
        <w:tabs>
          <w:tab w:val="left" w:pos="7260"/>
        </w:tabs>
        <w:spacing w:after="0"/>
        <w:ind w:left="-660" w:right="-3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После пятого тура поиграли в игру «Кривое зеркало». Ребята с удовольствием покривлялись и подурачились в данной игре после интеллектуальных вопросов.</w:t>
      </w:r>
    </w:p>
    <w:p w:rsidR="00BA3ADA" w:rsidRDefault="00BA3ADA" w:rsidP="007C60BC">
      <w:pPr>
        <w:tabs>
          <w:tab w:val="left" w:pos="7260"/>
        </w:tabs>
        <w:spacing w:after="0"/>
        <w:ind w:left="-660" w:right="-3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A3ADA" w:rsidRDefault="00BA3ADA" w:rsidP="007C60BC">
      <w:pPr>
        <w:spacing w:after="0" w:line="240" w:lineRule="auto"/>
        <w:ind w:left="-660" w:right="-3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Считаю, что необходимо продолжать проводить данного рода мероприятия, используя различные формы и методы, направленные на сплочение детского коллектива, формирующие определенные навыки для развития различных процессов у воспитанников семьи «Солнечная».</w:t>
      </w:r>
    </w:p>
    <w:p w:rsidR="00BA3ADA" w:rsidRDefault="00BA3ADA" w:rsidP="007C60B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3ADA" w:rsidRDefault="00BA3ADA" w:rsidP="005305A2">
      <w:pPr>
        <w:spacing w:before="67" w:after="67" w:line="240" w:lineRule="auto"/>
        <w:ind w:firstLine="18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A3ADA" w:rsidRDefault="00BA3ADA" w:rsidP="005305A2">
      <w:pPr>
        <w:spacing w:before="67" w:after="67" w:line="240" w:lineRule="auto"/>
        <w:ind w:firstLine="18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sectPr w:rsidR="00BA3ADA" w:rsidSect="005E711A">
      <w:pgSz w:w="11906" w:h="16838"/>
      <w:pgMar w:top="142" w:right="850" w:bottom="142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3ADA" w:rsidRDefault="00BA3ADA" w:rsidP="00D9240C">
      <w:pPr>
        <w:spacing w:after="0" w:line="240" w:lineRule="auto"/>
      </w:pPr>
      <w:r>
        <w:separator/>
      </w:r>
    </w:p>
  </w:endnote>
  <w:endnote w:type="continuationSeparator" w:id="1">
    <w:p w:rsidR="00BA3ADA" w:rsidRDefault="00BA3ADA" w:rsidP="00D924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MGNE C+ School Book C San Pin">
    <w:altName w:val="School Book CSan Pi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3ADA" w:rsidRDefault="00BA3ADA" w:rsidP="00D9240C">
      <w:pPr>
        <w:spacing w:after="0" w:line="240" w:lineRule="auto"/>
      </w:pPr>
      <w:r>
        <w:separator/>
      </w:r>
    </w:p>
  </w:footnote>
  <w:footnote w:type="continuationSeparator" w:id="1">
    <w:p w:rsidR="00BA3ADA" w:rsidRDefault="00BA3ADA" w:rsidP="00D924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43F40"/>
    <w:multiLevelType w:val="hybridMultilevel"/>
    <w:tmpl w:val="56D47648"/>
    <w:lvl w:ilvl="0" w:tplc="4AF296F2">
      <w:start w:val="1"/>
      <w:numFmt w:val="decimal"/>
      <w:lvlText w:val="%1."/>
      <w:lvlJc w:val="left"/>
      <w:pPr>
        <w:tabs>
          <w:tab w:val="num" w:pos="-300"/>
        </w:tabs>
        <w:ind w:left="-3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420"/>
        </w:tabs>
        <w:ind w:left="4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140"/>
        </w:tabs>
        <w:ind w:left="11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1860"/>
        </w:tabs>
        <w:ind w:left="18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580"/>
        </w:tabs>
        <w:ind w:left="25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300"/>
        </w:tabs>
        <w:ind w:left="33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020"/>
        </w:tabs>
        <w:ind w:left="40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4740"/>
        </w:tabs>
        <w:ind w:left="47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460"/>
        </w:tabs>
        <w:ind w:left="5460" w:hanging="180"/>
      </w:pPr>
    </w:lvl>
  </w:abstractNum>
  <w:abstractNum w:abstractNumId="1">
    <w:nsid w:val="19800474"/>
    <w:multiLevelType w:val="multilevel"/>
    <w:tmpl w:val="1DC0C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236A5233"/>
    <w:multiLevelType w:val="multilevel"/>
    <w:tmpl w:val="7F265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2889591B"/>
    <w:multiLevelType w:val="multilevel"/>
    <w:tmpl w:val="32D80BF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F2582B"/>
    <w:multiLevelType w:val="multilevel"/>
    <w:tmpl w:val="4B12525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25D366F"/>
    <w:multiLevelType w:val="multilevel"/>
    <w:tmpl w:val="DCCE6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6514B12"/>
    <w:multiLevelType w:val="multilevel"/>
    <w:tmpl w:val="6D8C2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6835E23"/>
    <w:multiLevelType w:val="hybridMultilevel"/>
    <w:tmpl w:val="4B36BE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F8294C"/>
    <w:multiLevelType w:val="multilevel"/>
    <w:tmpl w:val="E5C41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9056DD4"/>
    <w:multiLevelType w:val="multilevel"/>
    <w:tmpl w:val="717AE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305424"/>
    <w:multiLevelType w:val="hybridMultilevel"/>
    <w:tmpl w:val="06180146"/>
    <w:lvl w:ilvl="0" w:tplc="30EC1C24">
      <w:start w:val="1"/>
      <w:numFmt w:val="decimal"/>
      <w:pStyle w:val="Heading2"/>
      <w:lvlText w:val="%1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cs="Symbol" w:hint="default"/>
      </w:rPr>
    </w:lvl>
    <w:lvl w:ilvl="2" w:tplc="9ED497FA">
      <w:start w:val="1"/>
      <w:numFmt w:val="bullet"/>
      <w:lvlText w:val="-"/>
      <w:lvlJc w:val="left"/>
      <w:pPr>
        <w:tabs>
          <w:tab w:val="num" w:pos="2280"/>
        </w:tabs>
        <w:ind w:left="2280" w:hanging="360"/>
      </w:pPr>
      <w:rPr>
        <w:rFonts w:ascii="Times New Roman" w:eastAsia="Times New Roman" w:hAnsi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97447BEC">
      <w:numFmt w:val="bullet"/>
      <w:lvlText w:val="–"/>
      <w:lvlJc w:val="left"/>
      <w:pPr>
        <w:tabs>
          <w:tab w:val="num" w:pos="3540"/>
        </w:tabs>
        <w:ind w:left="3540" w:hanging="360"/>
      </w:pPr>
      <w:rPr>
        <w:rFonts w:ascii="Times New Roman" w:eastAsia="Times New Roman" w:hAnsi="Times New Roman" w:hint="default"/>
      </w:rPr>
    </w:lvl>
    <w:lvl w:ilvl="5" w:tplc="0419000F">
      <w:start w:val="1"/>
      <w:numFmt w:val="decimal"/>
      <w:lvlText w:val="%6."/>
      <w:lvlJc w:val="left"/>
      <w:pPr>
        <w:tabs>
          <w:tab w:val="num" w:pos="4440"/>
        </w:tabs>
        <w:ind w:left="44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1">
    <w:nsid w:val="5FA752ED"/>
    <w:multiLevelType w:val="multilevel"/>
    <w:tmpl w:val="0FC20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CFD010E"/>
    <w:multiLevelType w:val="multilevel"/>
    <w:tmpl w:val="65EA1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10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8"/>
  </w:num>
  <w:num w:numId="6">
    <w:abstractNumId w:val="9"/>
  </w:num>
  <w:num w:numId="7">
    <w:abstractNumId w:val="11"/>
  </w:num>
  <w:num w:numId="8">
    <w:abstractNumId w:val="3"/>
  </w:num>
  <w:num w:numId="9">
    <w:abstractNumId w:val="4"/>
  </w:num>
  <w:num w:numId="10">
    <w:abstractNumId w:val="5"/>
  </w:num>
  <w:num w:numId="11">
    <w:abstractNumId w:val="12"/>
  </w:num>
  <w:num w:numId="12">
    <w:abstractNumId w:val="6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5EAB"/>
    <w:rsid w:val="000004EC"/>
    <w:rsid w:val="00003D11"/>
    <w:rsid w:val="00012B08"/>
    <w:rsid w:val="000209D9"/>
    <w:rsid w:val="00026EFE"/>
    <w:rsid w:val="00030445"/>
    <w:rsid w:val="00031CC9"/>
    <w:rsid w:val="000363C1"/>
    <w:rsid w:val="00046A1A"/>
    <w:rsid w:val="000555EF"/>
    <w:rsid w:val="00055DB1"/>
    <w:rsid w:val="00057BA2"/>
    <w:rsid w:val="00072200"/>
    <w:rsid w:val="000745F1"/>
    <w:rsid w:val="00080B8C"/>
    <w:rsid w:val="00081E5E"/>
    <w:rsid w:val="00087BA9"/>
    <w:rsid w:val="00094BF5"/>
    <w:rsid w:val="00094DCE"/>
    <w:rsid w:val="000A50A1"/>
    <w:rsid w:val="000B3962"/>
    <w:rsid w:val="000B450C"/>
    <w:rsid w:val="000C01F5"/>
    <w:rsid w:val="000D35A6"/>
    <w:rsid w:val="000E1B5F"/>
    <w:rsid w:val="000E2D89"/>
    <w:rsid w:val="000F0DD7"/>
    <w:rsid w:val="000F52AC"/>
    <w:rsid w:val="001258BF"/>
    <w:rsid w:val="00130C2F"/>
    <w:rsid w:val="00134A58"/>
    <w:rsid w:val="00142205"/>
    <w:rsid w:val="00150504"/>
    <w:rsid w:val="00152470"/>
    <w:rsid w:val="00166614"/>
    <w:rsid w:val="001702AA"/>
    <w:rsid w:val="001738FB"/>
    <w:rsid w:val="00173E39"/>
    <w:rsid w:val="00176BF9"/>
    <w:rsid w:val="00182489"/>
    <w:rsid w:val="00183575"/>
    <w:rsid w:val="00185400"/>
    <w:rsid w:val="00190519"/>
    <w:rsid w:val="001908B8"/>
    <w:rsid w:val="0019204C"/>
    <w:rsid w:val="00193DAF"/>
    <w:rsid w:val="0019715E"/>
    <w:rsid w:val="001A453B"/>
    <w:rsid w:val="001B130F"/>
    <w:rsid w:val="001B5EAB"/>
    <w:rsid w:val="001C4BF2"/>
    <w:rsid w:val="001C7C2F"/>
    <w:rsid w:val="001E2623"/>
    <w:rsid w:val="001E7B11"/>
    <w:rsid w:val="001F120F"/>
    <w:rsid w:val="001F218A"/>
    <w:rsid w:val="001F62D1"/>
    <w:rsid w:val="00202496"/>
    <w:rsid w:val="00204DE1"/>
    <w:rsid w:val="00207BB1"/>
    <w:rsid w:val="00217552"/>
    <w:rsid w:val="002266A1"/>
    <w:rsid w:val="00233ABA"/>
    <w:rsid w:val="00236546"/>
    <w:rsid w:val="0023766C"/>
    <w:rsid w:val="002449DA"/>
    <w:rsid w:val="00262692"/>
    <w:rsid w:val="00273999"/>
    <w:rsid w:val="0027609A"/>
    <w:rsid w:val="00276129"/>
    <w:rsid w:val="00277912"/>
    <w:rsid w:val="00277FEA"/>
    <w:rsid w:val="002826B9"/>
    <w:rsid w:val="002974A6"/>
    <w:rsid w:val="002A67EB"/>
    <w:rsid w:val="002A7D09"/>
    <w:rsid w:val="002B29DD"/>
    <w:rsid w:val="002B3F36"/>
    <w:rsid w:val="002B7AFB"/>
    <w:rsid w:val="002D24DD"/>
    <w:rsid w:val="002D406E"/>
    <w:rsid w:val="002E1BB6"/>
    <w:rsid w:val="002E756D"/>
    <w:rsid w:val="002E7685"/>
    <w:rsid w:val="00300F80"/>
    <w:rsid w:val="00312314"/>
    <w:rsid w:val="00330510"/>
    <w:rsid w:val="003340C8"/>
    <w:rsid w:val="00335AAF"/>
    <w:rsid w:val="00341372"/>
    <w:rsid w:val="003444D3"/>
    <w:rsid w:val="0036410D"/>
    <w:rsid w:val="0038305F"/>
    <w:rsid w:val="00383B31"/>
    <w:rsid w:val="0039215B"/>
    <w:rsid w:val="003A279B"/>
    <w:rsid w:val="003A7A64"/>
    <w:rsid w:val="003B4F6A"/>
    <w:rsid w:val="003C18F0"/>
    <w:rsid w:val="003C5B51"/>
    <w:rsid w:val="003D1877"/>
    <w:rsid w:val="003D3F7F"/>
    <w:rsid w:val="003D55A4"/>
    <w:rsid w:val="003E23BE"/>
    <w:rsid w:val="003E725C"/>
    <w:rsid w:val="003F0E22"/>
    <w:rsid w:val="00403BC1"/>
    <w:rsid w:val="0041043D"/>
    <w:rsid w:val="00415CCE"/>
    <w:rsid w:val="0042261A"/>
    <w:rsid w:val="00423538"/>
    <w:rsid w:val="004244CC"/>
    <w:rsid w:val="00441F5A"/>
    <w:rsid w:val="00442131"/>
    <w:rsid w:val="00442D1F"/>
    <w:rsid w:val="00446E07"/>
    <w:rsid w:val="00460EA0"/>
    <w:rsid w:val="004654A7"/>
    <w:rsid w:val="00466101"/>
    <w:rsid w:val="00472476"/>
    <w:rsid w:val="00473506"/>
    <w:rsid w:val="00490B02"/>
    <w:rsid w:val="004A0C06"/>
    <w:rsid w:val="004A338D"/>
    <w:rsid w:val="004C3DD8"/>
    <w:rsid w:val="004C7560"/>
    <w:rsid w:val="004C7DD8"/>
    <w:rsid w:val="004E3A1D"/>
    <w:rsid w:val="004E4211"/>
    <w:rsid w:val="004E5CB0"/>
    <w:rsid w:val="004F5F2C"/>
    <w:rsid w:val="005021BC"/>
    <w:rsid w:val="0051065B"/>
    <w:rsid w:val="00513C7D"/>
    <w:rsid w:val="0051760F"/>
    <w:rsid w:val="00521C56"/>
    <w:rsid w:val="00523408"/>
    <w:rsid w:val="00523DCB"/>
    <w:rsid w:val="005240C5"/>
    <w:rsid w:val="005305A2"/>
    <w:rsid w:val="00531E89"/>
    <w:rsid w:val="00534149"/>
    <w:rsid w:val="005378C5"/>
    <w:rsid w:val="00552332"/>
    <w:rsid w:val="005549C0"/>
    <w:rsid w:val="005702FD"/>
    <w:rsid w:val="00573BAE"/>
    <w:rsid w:val="00575B59"/>
    <w:rsid w:val="00590639"/>
    <w:rsid w:val="00590C97"/>
    <w:rsid w:val="005B0BC9"/>
    <w:rsid w:val="005B7E00"/>
    <w:rsid w:val="005C4C56"/>
    <w:rsid w:val="005D6FBA"/>
    <w:rsid w:val="005E2F19"/>
    <w:rsid w:val="005E3A39"/>
    <w:rsid w:val="005E5E11"/>
    <w:rsid w:val="005E711A"/>
    <w:rsid w:val="005F5E4B"/>
    <w:rsid w:val="00614E0B"/>
    <w:rsid w:val="00615445"/>
    <w:rsid w:val="006160C5"/>
    <w:rsid w:val="00625DFA"/>
    <w:rsid w:val="00633039"/>
    <w:rsid w:val="00645E96"/>
    <w:rsid w:val="006463F6"/>
    <w:rsid w:val="006541DB"/>
    <w:rsid w:val="00654B3A"/>
    <w:rsid w:val="00655629"/>
    <w:rsid w:val="00667C18"/>
    <w:rsid w:val="00671CFE"/>
    <w:rsid w:val="00681811"/>
    <w:rsid w:val="006826E2"/>
    <w:rsid w:val="0068617C"/>
    <w:rsid w:val="00686BD0"/>
    <w:rsid w:val="00687325"/>
    <w:rsid w:val="0069217F"/>
    <w:rsid w:val="006A237F"/>
    <w:rsid w:val="006A4560"/>
    <w:rsid w:val="006A4F4F"/>
    <w:rsid w:val="006C1FD5"/>
    <w:rsid w:val="006C4DED"/>
    <w:rsid w:val="006C5900"/>
    <w:rsid w:val="006C7A5F"/>
    <w:rsid w:val="006D15BD"/>
    <w:rsid w:val="006D2D0C"/>
    <w:rsid w:val="006D4DDE"/>
    <w:rsid w:val="006D5DB0"/>
    <w:rsid w:val="006F370A"/>
    <w:rsid w:val="006F6B56"/>
    <w:rsid w:val="007008F3"/>
    <w:rsid w:val="0071167B"/>
    <w:rsid w:val="007344C7"/>
    <w:rsid w:val="00740801"/>
    <w:rsid w:val="0076196D"/>
    <w:rsid w:val="00767F1F"/>
    <w:rsid w:val="00777F54"/>
    <w:rsid w:val="007A1BC0"/>
    <w:rsid w:val="007A2973"/>
    <w:rsid w:val="007A6BA3"/>
    <w:rsid w:val="007B3AAF"/>
    <w:rsid w:val="007C495A"/>
    <w:rsid w:val="007C60BC"/>
    <w:rsid w:val="007D3740"/>
    <w:rsid w:val="007D6D5D"/>
    <w:rsid w:val="007E40B1"/>
    <w:rsid w:val="007E7361"/>
    <w:rsid w:val="007E7C30"/>
    <w:rsid w:val="00830424"/>
    <w:rsid w:val="0083456F"/>
    <w:rsid w:val="00846510"/>
    <w:rsid w:val="00847734"/>
    <w:rsid w:val="008505DE"/>
    <w:rsid w:val="0085244E"/>
    <w:rsid w:val="0086180A"/>
    <w:rsid w:val="00864D77"/>
    <w:rsid w:val="0087330F"/>
    <w:rsid w:val="00875BB8"/>
    <w:rsid w:val="008816D8"/>
    <w:rsid w:val="008866D1"/>
    <w:rsid w:val="008A0D18"/>
    <w:rsid w:val="008B65D3"/>
    <w:rsid w:val="008B7491"/>
    <w:rsid w:val="008D1475"/>
    <w:rsid w:val="008D489C"/>
    <w:rsid w:val="008E0821"/>
    <w:rsid w:val="008E1359"/>
    <w:rsid w:val="008E7B91"/>
    <w:rsid w:val="008F1A73"/>
    <w:rsid w:val="008F6999"/>
    <w:rsid w:val="009041EA"/>
    <w:rsid w:val="0090543F"/>
    <w:rsid w:val="009063F6"/>
    <w:rsid w:val="009143BA"/>
    <w:rsid w:val="0092446D"/>
    <w:rsid w:val="00932F94"/>
    <w:rsid w:val="00935C87"/>
    <w:rsid w:val="00946A00"/>
    <w:rsid w:val="00975D7C"/>
    <w:rsid w:val="009A69C4"/>
    <w:rsid w:val="009B1695"/>
    <w:rsid w:val="009C3BD6"/>
    <w:rsid w:val="009D1179"/>
    <w:rsid w:val="009D6979"/>
    <w:rsid w:val="009D75DB"/>
    <w:rsid w:val="009E30DF"/>
    <w:rsid w:val="009F1582"/>
    <w:rsid w:val="009F2FC4"/>
    <w:rsid w:val="009F79D8"/>
    <w:rsid w:val="00A0116A"/>
    <w:rsid w:val="00A06BB2"/>
    <w:rsid w:val="00A119D4"/>
    <w:rsid w:val="00A205E4"/>
    <w:rsid w:val="00A20854"/>
    <w:rsid w:val="00A23672"/>
    <w:rsid w:val="00A26755"/>
    <w:rsid w:val="00A27380"/>
    <w:rsid w:val="00A30621"/>
    <w:rsid w:val="00A33CC4"/>
    <w:rsid w:val="00A4289C"/>
    <w:rsid w:val="00A43187"/>
    <w:rsid w:val="00A4550D"/>
    <w:rsid w:val="00A4605F"/>
    <w:rsid w:val="00A50926"/>
    <w:rsid w:val="00A51CE0"/>
    <w:rsid w:val="00A6404E"/>
    <w:rsid w:val="00A674FA"/>
    <w:rsid w:val="00A67699"/>
    <w:rsid w:val="00A7431B"/>
    <w:rsid w:val="00A7753C"/>
    <w:rsid w:val="00A8717C"/>
    <w:rsid w:val="00A94EEB"/>
    <w:rsid w:val="00AA3267"/>
    <w:rsid w:val="00AB7884"/>
    <w:rsid w:val="00AC4E90"/>
    <w:rsid w:val="00AE09BA"/>
    <w:rsid w:val="00AE2931"/>
    <w:rsid w:val="00AF4FE4"/>
    <w:rsid w:val="00AF7670"/>
    <w:rsid w:val="00B03D03"/>
    <w:rsid w:val="00B07196"/>
    <w:rsid w:val="00B1360F"/>
    <w:rsid w:val="00B176DD"/>
    <w:rsid w:val="00B17C7A"/>
    <w:rsid w:val="00B248A8"/>
    <w:rsid w:val="00B27832"/>
    <w:rsid w:val="00B53A47"/>
    <w:rsid w:val="00B54465"/>
    <w:rsid w:val="00B6095F"/>
    <w:rsid w:val="00B63AEA"/>
    <w:rsid w:val="00B67933"/>
    <w:rsid w:val="00B77004"/>
    <w:rsid w:val="00B87B0E"/>
    <w:rsid w:val="00BA3ADA"/>
    <w:rsid w:val="00BB02DA"/>
    <w:rsid w:val="00BC0A06"/>
    <w:rsid w:val="00BC1346"/>
    <w:rsid w:val="00BC59DA"/>
    <w:rsid w:val="00BD0CD3"/>
    <w:rsid w:val="00BD793A"/>
    <w:rsid w:val="00BE08E0"/>
    <w:rsid w:val="00BE3FBA"/>
    <w:rsid w:val="00BE655C"/>
    <w:rsid w:val="00BF6214"/>
    <w:rsid w:val="00BF6CC7"/>
    <w:rsid w:val="00C06410"/>
    <w:rsid w:val="00C1393E"/>
    <w:rsid w:val="00C14511"/>
    <w:rsid w:val="00C237FE"/>
    <w:rsid w:val="00C279F6"/>
    <w:rsid w:val="00C52742"/>
    <w:rsid w:val="00C53A33"/>
    <w:rsid w:val="00C56931"/>
    <w:rsid w:val="00C60921"/>
    <w:rsid w:val="00C676B8"/>
    <w:rsid w:val="00C7005B"/>
    <w:rsid w:val="00C735CA"/>
    <w:rsid w:val="00C76DEF"/>
    <w:rsid w:val="00C82086"/>
    <w:rsid w:val="00C84C1B"/>
    <w:rsid w:val="00C90CA6"/>
    <w:rsid w:val="00C91528"/>
    <w:rsid w:val="00CA60C8"/>
    <w:rsid w:val="00CB0DC8"/>
    <w:rsid w:val="00CB127C"/>
    <w:rsid w:val="00CB1C33"/>
    <w:rsid w:val="00CC3066"/>
    <w:rsid w:val="00CF00BC"/>
    <w:rsid w:val="00D06A14"/>
    <w:rsid w:val="00D07229"/>
    <w:rsid w:val="00D073A1"/>
    <w:rsid w:val="00D131AC"/>
    <w:rsid w:val="00D13BF7"/>
    <w:rsid w:val="00D16CEE"/>
    <w:rsid w:val="00D303FD"/>
    <w:rsid w:val="00D37484"/>
    <w:rsid w:val="00D4227C"/>
    <w:rsid w:val="00D43B5B"/>
    <w:rsid w:val="00D47A61"/>
    <w:rsid w:val="00D51DC5"/>
    <w:rsid w:val="00D52CEE"/>
    <w:rsid w:val="00D52D4B"/>
    <w:rsid w:val="00D559E8"/>
    <w:rsid w:val="00D80C3A"/>
    <w:rsid w:val="00D80D84"/>
    <w:rsid w:val="00D81434"/>
    <w:rsid w:val="00D87D07"/>
    <w:rsid w:val="00D92044"/>
    <w:rsid w:val="00D9240C"/>
    <w:rsid w:val="00D92D56"/>
    <w:rsid w:val="00D965A4"/>
    <w:rsid w:val="00DA6374"/>
    <w:rsid w:val="00DB50B5"/>
    <w:rsid w:val="00DB65A2"/>
    <w:rsid w:val="00DC0730"/>
    <w:rsid w:val="00DD2010"/>
    <w:rsid w:val="00DD501F"/>
    <w:rsid w:val="00DD6C16"/>
    <w:rsid w:val="00DD76C0"/>
    <w:rsid w:val="00DE137E"/>
    <w:rsid w:val="00DE5AFA"/>
    <w:rsid w:val="00DF0251"/>
    <w:rsid w:val="00DF1F89"/>
    <w:rsid w:val="00DF51CD"/>
    <w:rsid w:val="00E1290E"/>
    <w:rsid w:val="00E217CE"/>
    <w:rsid w:val="00E25D7E"/>
    <w:rsid w:val="00E310F2"/>
    <w:rsid w:val="00E4500F"/>
    <w:rsid w:val="00E5049F"/>
    <w:rsid w:val="00E512DE"/>
    <w:rsid w:val="00E6107E"/>
    <w:rsid w:val="00E6260F"/>
    <w:rsid w:val="00E6774F"/>
    <w:rsid w:val="00E76074"/>
    <w:rsid w:val="00E803BE"/>
    <w:rsid w:val="00E80872"/>
    <w:rsid w:val="00E80E5C"/>
    <w:rsid w:val="00EA4F71"/>
    <w:rsid w:val="00EA5BBB"/>
    <w:rsid w:val="00EC25B4"/>
    <w:rsid w:val="00EC6F1E"/>
    <w:rsid w:val="00ED0852"/>
    <w:rsid w:val="00EE345F"/>
    <w:rsid w:val="00EF309C"/>
    <w:rsid w:val="00EF60B7"/>
    <w:rsid w:val="00EF76D1"/>
    <w:rsid w:val="00F11B57"/>
    <w:rsid w:val="00F40DD8"/>
    <w:rsid w:val="00F45FD4"/>
    <w:rsid w:val="00F50B59"/>
    <w:rsid w:val="00F5176F"/>
    <w:rsid w:val="00F51D3C"/>
    <w:rsid w:val="00F5692C"/>
    <w:rsid w:val="00F662A6"/>
    <w:rsid w:val="00F663C5"/>
    <w:rsid w:val="00F71176"/>
    <w:rsid w:val="00F82316"/>
    <w:rsid w:val="00FA1A87"/>
    <w:rsid w:val="00FA54B5"/>
    <w:rsid w:val="00FB5569"/>
    <w:rsid w:val="00FB6AEA"/>
    <w:rsid w:val="00FD0C31"/>
    <w:rsid w:val="00FD2417"/>
    <w:rsid w:val="00FD32D5"/>
    <w:rsid w:val="00FE1F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979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662A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662A6"/>
    <w:pPr>
      <w:keepNext/>
      <w:numPr>
        <w:numId w:val="1"/>
      </w:numPr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662A6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F662A6"/>
    <w:rPr>
      <w:rFonts w:eastAsia="Times New Roman"/>
      <w:i/>
      <w:iCs/>
      <w:sz w:val="24"/>
      <w:szCs w:val="24"/>
      <w:lang w:val="ru-RU" w:eastAsia="ru-RU"/>
    </w:rPr>
  </w:style>
  <w:style w:type="paragraph" w:styleId="ListParagraph">
    <w:name w:val="List Paragraph"/>
    <w:basedOn w:val="Normal"/>
    <w:uiPriority w:val="99"/>
    <w:qFormat/>
    <w:rsid w:val="001B5EAB"/>
    <w:pPr>
      <w:ind w:left="720"/>
    </w:pPr>
  </w:style>
  <w:style w:type="paragraph" w:customStyle="1" w:styleId="style3">
    <w:name w:val="style3"/>
    <w:basedOn w:val="Normal"/>
    <w:uiPriority w:val="99"/>
    <w:rsid w:val="002A7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99"/>
    <w:qFormat/>
    <w:rsid w:val="002A7D09"/>
    <w:rPr>
      <w:i/>
      <w:iCs/>
    </w:rPr>
  </w:style>
  <w:style w:type="paragraph" w:styleId="BodyText">
    <w:name w:val="Body Text"/>
    <w:basedOn w:val="Normal"/>
    <w:link w:val="BodyTextChar"/>
    <w:uiPriority w:val="99"/>
    <w:rsid w:val="0061544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615445"/>
    <w:rPr>
      <w:rFonts w:ascii="Arial" w:hAnsi="Arial" w:cs="Arial"/>
      <w:sz w:val="20"/>
      <w:szCs w:val="20"/>
      <w:lang w:eastAsia="ru-RU"/>
    </w:rPr>
  </w:style>
  <w:style w:type="paragraph" w:styleId="BodyText2">
    <w:name w:val="Body Text 2"/>
    <w:basedOn w:val="Normal"/>
    <w:link w:val="BodyText2Char"/>
    <w:uiPriority w:val="99"/>
    <w:rsid w:val="0061544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8"/>
      <w:szCs w:val="28"/>
      <w:lang w:eastAsia="ru-RU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615445"/>
    <w:rPr>
      <w:rFonts w:ascii="Arial" w:hAnsi="Arial" w:cs="Arial"/>
      <w:sz w:val="20"/>
      <w:szCs w:val="20"/>
      <w:lang w:eastAsia="ru-RU"/>
    </w:rPr>
  </w:style>
  <w:style w:type="paragraph" w:styleId="BodyTextIndent2">
    <w:name w:val="Body Text Indent 2"/>
    <w:basedOn w:val="Normal"/>
    <w:link w:val="BodyTextIndent2Char"/>
    <w:uiPriority w:val="99"/>
    <w:rsid w:val="00D52CE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D52CEE"/>
  </w:style>
  <w:style w:type="character" w:customStyle="1" w:styleId="grame">
    <w:name w:val="grame"/>
    <w:basedOn w:val="DefaultParagraphFont"/>
    <w:uiPriority w:val="99"/>
    <w:rsid w:val="00F45FD4"/>
  </w:style>
  <w:style w:type="paragraph" w:styleId="BodyTextIndent">
    <w:name w:val="Body Text Indent"/>
    <w:basedOn w:val="Normal"/>
    <w:link w:val="BodyTextIndentChar"/>
    <w:uiPriority w:val="99"/>
    <w:semiHidden/>
    <w:rsid w:val="00F662A6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F662A6"/>
  </w:style>
  <w:style w:type="character" w:styleId="Strong">
    <w:name w:val="Strong"/>
    <w:basedOn w:val="DefaultParagraphFont"/>
    <w:uiPriority w:val="99"/>
    <w:qFormat/>
    <w:rsid w:val="00277912"/>
    <w:rPr>
      <w:b/>
      <w:bCs/>
    </w:rPr>
  </w:style>
  <w:style w:type="paragraph" w:styleId="NormalWeb">
    <w:name w:val="Normal (Web)"/>
    <w:basedOn w:val="Normal"/>
    <w:uiPriority w:val="99"/>
    <w:rsid w:val="002779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Title">
    <w:name w:val="Title"/>
    <w:basedOn w:val="Normal"/>
    <w:link w:val="TitleChar"/>
    <w:uiPriority w:val="99"/>
    <w:qFormat/>
    <w:rsid w:val="00E1290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E1290E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semiHidden/>
    <w:rsid w:val="00D924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9240C"/>
  </w:style>
  <w:style w:type="paragraph" w:styleId="Footer">
    <w:name w:val="footer"/>
    <w:basedOn w:val="Normal"/>
    <w:link w:val="FooterChar"/>
    <w:uiPriority w:val="99"/>
    <w:rsid w:val="00D924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9240C"/>
  </w:style>
  <w:style w:type="paragraph" w:customStyle="1" w:styleId="CM1">
    <w:name w:val="CM1"/>
    <w:basedOn w:val="Normal"/>
    <w:next w:val="Normal"/>
    <w:uiPriority w:val="99"/>
    <w:rsid w:val="003D1877"/>
    <w:pPr>
      <w:widowControl w:val="0"/>
      <w:autoSpaceDE w:val="0"/>
      <w:autoSpaceDN w:val="0"/>
      <w:adjustRightInd w:val="0"/>
      <w:spacing w:after="0" w:line="228" w:lineRule="atLeast"/>
    </w:pPr>
    <w:rPr>
      <w:rFonts w:ascii="GMGNE C+ School Book C San Pin" w:hAnsi="GMGNE C+ School Book C San Pin" w:cs="GMGNE C+ School Book C San Pi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DA6374"/>
    <w:rPr>
      <w:color w:val="0000FF"/>
      <w:u w:val="single"/>
    </w:rPr>
  </w:style>
  <w:style w:type="paragraph" w:customStyle="1" w:styleId="c7">
    <w:name w:val="c7"/>
    <w:basedOn w:val="Normal"/>
    <w:uiPriority w:val="99"/>
    <w:rsid w:val="00DA6374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c2c8c1">
    <w:name w:val="c2 c8 c1"/>
    <w:basedOn w:val="DefaultParagraphFont"/>
    <w:uiPriority w:val="99"/>
    <w:rsid w:val="00DA6374"/>
  </w:style>
  <w:style w:type="paragraph" w:customStyle="1" w:styleId="c3">
    <w:name w:val="c3"/>
    <w:basedOn w:val="Normal"/>
    <w:uiPriority w:val="99"/>
    <w:rsid w:val="00DA6374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c2c1">
    <w:name w:val="c2 c1"/>
    <w:basedOn w:val="DefaultParagraphFont"/>
    <w:uiPriority w:val="99"/>
    <w:rsid w:val="00DA6374"/>
  </w:style>
  <w:style w:type="paragraph" w:customStyle="1" w:styleId="c12">
    <w:name w:val="c12"/>
    <w:basedOn w:val="Normal"/>
    <w:uiPriority w:val="99"/>
    <w:rsid w:val="00DA6374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c12c30">
    <w:name w:val="c12 c30"/>
    <w:basedOn w:val="Normal"/>
    <w:uiPriority w:val="99"/>
    <w:rsid w:val="00DA6374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c28">
    <w:name w:val="c28"/>
    <w:basedOn w:val="Normal"/>
    <w:uiPriority w:val="99"/>
    <w:rsid w:val="00DA6374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c13">
    <w:name w:val="c13"/>
    <w:basedOn w:val="Normal"/>
    <w:uiPriority w:val="99"/>
    <w:rsid w:val="00DA6374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c2c8c27">
    <w:name w:val="c2 c8 c27"/>
    <w:basedOn w:val="DefaultParagraphFont"/>
    <w:uiPriority w:val="99"/>
    <w:rsid w:val="00DA6374"/>
  </w:style>
  <w:style w:type="character" w:customStyle="1" w:styleId="c2c11c1">
    <w:name w:val="c2 c11 c1"/>
    <w:basedOn w:val="DefaultParagraphFont"/>
    <w:uiPriority w:val="99"/>
    <w:rsid w:val="00DA6374"/>
  </w:style>
  <w:style w:type="character" w:customStyle="1" w:styleId="c2c11c1c14">
    <w:name w:val="c2 c11 c1 c14"/>
    <w:basedOn w:val="DefaultParagraphFont"/>
    <w:uiPriority w:val="99"/>
    <w:rsid w:val="00DA6374"/>
  </w:style>
  <w:style w:type="character" w:customStyle="1" w:styleId="c11c1">
    <w:name w:val="c11 c1"/>
    <w:basedOn w:val="DefaultParagraphFont"/>
    <w:uiPriority w:val="99"/>
    <w:rsid w:val="00DA6374"/>
  </w:style>
  <w:style w:type="paragraph" w:customStyle="1" w:styleId="c0">
    <w:name w:val="c0"/>
    <w:basedOn w:val="Normal"/>
    <w:uiPriority w:val="99"/>
    <w:rsid w:val="00DA6374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c2c1c11">
    <w:name w:val="c2 c1 c11"/>
    <w:basedOn w:val="DefaultParagraphFont"/>
    <w:uiPriority w:val="99"/>
    <w:rsid w:val="00DA6374"/>
  </w:style>
  <w:style w:type="paragraph" w:customStyle="1" w:styleId="c5c29">
    <w:name w:val="c5 c29"/>
    <w:basedOn w:val="Normal"/>
    <w:uiPriority w:val="99"/>
    <w:rsid w:val="00DA6374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c26">
    <w:name w:val="c26"/>
    <w:basedOn w:val="Normal"/>
    <w:uiPriority w:val="99"/>
    <w:rsid w:val="00DA6374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c2c1c21">
    <w:name w:val="c2 c1 c21"/>
    <w:basedOn w:val="DefaultParagraphFont"/>
    <w:uiPriority w:val="99"/>
    <w:rsid w:val="00DA6374"/>
  </w:style>
  <w:style w:type="character" w:customStyle="1" w:styleId="c1c2">
    <w:name w:val="c1 c2"/>
    <w:basedOn w:val="DefaultParagraphFont"/>
    <w:uiPriority w:val="99"/>
    <w:rsid w:val="00DA6374"/>
  </w:style>
  <w:style w:type="paragraph" w:customStyle="1" w:styleId="c5">
    <w:name w:val="c5"/>
    <w:basedOn w:val="Normal"/>
    <w:uiPriority w:val="99"/>
    <w:rsid w:val="00DA6374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c2c1c21c14">
    <w:name w:val="c2 c1 c21 c14"/>
    <w:basedOn w:val="DefaultParagraphFont"/>
    <w:uiPriority w:val="99"/>
    <w:rsid w:val="00DA6374"/>
  </w:style>
  <w:style w:type="paragraph" w:customStyle="1" w:styleId="c5c18">
    <w:name w:val="c5 c18"/>
    <w:basedOn w:val="Normal"/>
    <w:uiPriority w:val="99"/>
    <w:rsid w:val="00DA6374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c2c1c8">
    <w:name w:val="c2 c1 c8"/>
    <w:basedOn w:val="DefaultParagraphFont"/>
    <w:uiPriority w:val="99"/>
    <w:rsid w:val="00DA6374"/>
  </w:style>
  <w:style w:type="paragraph" w:customStyle="1" w:styleId="c16">
    <w:name w:val="c16"/>
    <w:basedOn w:val="Normal"/>
    <w:uiPriority w:val="99"/>
    <w:rsid w:val="00DA6374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c28c22">
    <w:name w:val="c28 c22"/>
    <w:basedOn w:val="Normal"/>
    <w:uiPriority w:val="99"/>
    <w:rsid w:val="00DA6374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c2c11c8c1">
    <w:name w:val="c2 c11 c8 c1"/>
    <w:basedOn w:val="DefaultParagraphFont"/>
    <w:uiPriority w:val="99"/>
    <w:rsid w:val="00DA6374"/>
  </w:style>
  <w:style w:type="paragraph" w:customStyle="1" w:styleId="c5c23">
    <w:name w:val="c5 c23"/>
    <w:basedOn w:val="Normal"/>
    <w:uiPriority w:val="99"/>
    <w:rsid w:val="00DA6374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c11c1c19">
    <w:name w:val="c11 c1 c19"/>
    <w:basedOn w:val="DefaultParagraphFont"/>
    <w:uiPriority w:val="99"/>
    <w:rsid w:val="00DA6374"/>
  </w:style>
  <w:style w:type="paragraph" w:customStyle="1" w:styleId="c20">
    <w:name w:val="c20"/>
    <w:basedOn w:val="Normal"/>
    <w:uiPriority w:val="99"/>
    <w:rsid w:val="00DA6374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c11c8c1">
    <w:name w:val="c11 c8 c1"/>
    <w:basedOn w:val="DefaultParagraphFont"/>
    <w:uiPriority w:val="99"/>
    <w:rsid w:val="00DA6374"/>
  </w:style>
  <w:style w:type="character" w:customStyle="1" w:styleId="c2c11c8c1c25">
    <w:name w:val="c2 c11 c8 c1 c25"/>
    <w:basedOn w:val="DefaultParagraphFont"/>
    <w:uiPriority w:val="99"/>
    <w:rsid w:val="00DA6374"/>
  </w:style>
  <w:style w:type="paragraph" w:customStyle="1" w:styleId="c10">
    <w:name w:val="c10"/>
    <w:basedOn w:val="Normal"/>
    <w:uiPriority w:val="99"/>
    <w:rsid w:val="00DA6374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dlg">
    <w:name w:val="dlg"/>
    <w:basedOn w:val="Normal"/>
    <w:uiPriority w:val="99"/>
    <w:rsid w:val="009041EA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stx">
    <w:name w:val="stx"/>
    <w:basedOn w:val="Normal"/>
    <w:uiPriority w:val="99"/>
    <w:rsid w:val="009041EA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posted-on">
    <w:name w:val="posted-on"/>
    <w:basedOn w:val="DefaultParagraphFont"/>
    <w:uiPriority w:val="99"/>
    <w:rsid w:val="009041EA"/>
  </w:style>
  <w:style w:type="character" w:customStyle="1" w:styleId="byline">
    <w:name w:val="byline"/>
    <w:basedOn w:val="DefaultParagraphFont"/>
    <w:uiPriority w:val="99"/>
    <w:rsid w:val="009041EA"/>
  </w:style>
  <w:style w:type="character" w:customStyle="1" w:styleId="authorvcard">
    <w:name w:val="author vcard"/>
    <w:basedOn w:val="DefaultParagraphFont"/>
    <w:uiPriority w:val="99"/>
    <w:rsid w:val="009041EA"/>
  </w:style>
  <w:style w:type="character" w:customStyle="1" w:styleId="author-name">
    <w:name w:val="author-name"/>
    <w:basedOn w:val="DefaultParagraphFont"/>
    <w:uiPriority w:val="99"/>
    <w:rsid w:val="009041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441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4180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41684">
          <w:marLeft w:val="720"/>
          <w:marRight w:val="72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1697">
          <w:marLeft w:val="720"/>
          <w:marRight w:val="72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1827">
          <w:marLeft w:val="720"/>
          <w:marRight w:val="72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1860">
          <w:marLeft w:val="720"/>
          <w:marRight w:val="72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1865">
          <w:marLeft w:val="720"/>
          <w:marRight w:val="72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1879">
          <w:marLeft w:val="720"/>
          <w:marRight w:val="72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1901">
          <w:marLeft w:val="720"/>
          <w:marRight w:val="72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1924">
          <w:marLeft w:val="720"/>
          <w:marRight w:val="72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1964">
          <w:marLeft w:val="720"/>
          <w:marRight w:val="72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1965">
          <w:marLeft w:val="720"/>
          <w:marRight w:val="72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1985">
          <w:marLeft w:val="720"/>
          <w:marRight w:val="72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1990">
          <w:marLeft w:val="720"/>
          <w:marRight w:val="72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4163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44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44169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4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44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44173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4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44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44182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4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44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44188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4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44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44196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4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44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4419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4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44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44200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4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44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7441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2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2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yrpalova-dolds19.edumsko.ru/uploads/44600/44559/section/1120379/Risunok1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http://detsad75.ucoz.com/_nw/0/37563282.jp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https://p.calameoassets.com/181204173535-c3dfb218db42a2fb257a6db586e97112/p1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2296</TotalTime>
  <Pages>8</Pages>
  <Words>1664</Words>
  <Characters>9490</Characters>
  <Application>Microsoft Office Outlook</Application>
  <DocSecurity>0</DocSecurity>
  <Lines>0</Lines>
  <Paragraphs>0</Paragraphs>
  <ScaleCrop>false</ScaleCrop>
  <Company>Домашний ПК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Владимир</cp:lastModifiedBy>
  <cp:revision>161</cp:revision>
  <cp:lastPrinted>2019-03-24T11:05:00Z</cp:lastPrinted>
  <dcterms:created xsi:type="dcterms:W3CDTF">2010-06-15T19:45:00Z</dcterms:created>
  <dcterms:modified xsi:type="dcterms:W3CDTF">2020-09-26T12:22:00Z</dcterms:modified>
</cp:coreProperties>
</file>